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F5BBE" w14:textId="4A09DD81" w:rsidR="0007330B" w:rsidRDefault="0007330B" w:rsidP="0096569E"/>
    <w:p w14:paraId="16E53B56" w14:textId="77777777" w:rsidR="0007330B" w:rsidRPr="0007330B" w:rsidRDefault="0007330B" w:rsidP="0007330B"/>
    <w:p w14:paraId="7B8CF226" w14:textId="77777777" w:rsidR="0007330B" w:rsidRPr="0007330B" w:rsidRDefault="0007330B" w:rsidP="0007330B"/>
    <w:p w14:paraId="56B73D8A" w14:textId="77777777" w:rsidR="0007330B" w:rsidRPr="0007330B" w:rsidRDefault="0007330B" w:rsidP="0007330B"/>
    <w:p w14:paraId="53C795CE" w14:textId="77777777" w:rsidR="0007330B" w:rsidRPr="0007330B" w:rsidRDefault="0007330B" w:rsidP="0007330B"/>
    <w:p w14:paraId="45B6D4DF" w14:textId="77777777" w:rsidR="0007330B" w:rsidRPr="0007330B" w:rsidRDefault="0007330B" w:rsidP="0007330B"/>
    <w:p w14:paraId="396FE409" w14:textId="77777777" w:rsidR="0007330B" w:rsidRPr="0007330B" w:rsidRDefault="0007330B" w:rsidP="0007330B"/>
    <w:p w14:paraId="5A4476FD" w14:textId="77777777" w:rsidR="0007330B" w:rsidRPr="0007330B" w:rsidRDefault="0007330B" w:rsidP="0007330B"/>
    <w:p w14:paraId="7EC3825F" w14:textId="77777777" w:rsidR="0007330B" w:rsidRPr="0007330B" w:rsidRDefault="0007330B" w:rsidP="0007330B"/>
    <w:p w14:paraId="5814A2D2" w14:textId="77777777" w:rsidR="0007330B" w:rsidRPr="0007330B" w:rsidRDefault="0007330B" w:rsidP="0007330B"/>
    <w:p w14:paraId="50C2D88C" w14:textId="77777777" w:rsidR="0007330B" w:rsidRPr="0007330B" w:rsidRDefault="0007330B" w:rsidP="0007330B"/>
    <w:p w14:paraId="66D31B65" w14:textId="77777777" w:rsidR="0007330B" w:rsidRPr="0007330B" w:rsidRDefault="0007330B" w:rsidP="0007330B"/>
    <w:p w14:paraId="5ABE6B69" w14:textId="77777777" w:rsidR="0007330B" w:rsidRPr="0007330B" w:rsidRDefault="0007330B" w:rsidP="0007330B"/>
    <w:p w14:paraId="5B7321E2" w14:textId="77777777" w:rsidR="0007330B" w:rsidRPr="0007330B" w:rsidRDefault="0007330B" w:rsidP="0007330B"/>
    <w:p w14:paraId="572666F0" w14:textId="77777777" w:rsidR="0007330B" w:rsidRPr="0007330B" w:rsidRDefault="0007330B" w:rsidP="0007330B"/>
    <w:p w14:paraId="1A07AF71" w14:textId="77777777" w:rsidR="0007330B" w:rsidRPr="0007330B" w:rsidRDefault="0007330B" w:rsidP="0007330B"/>
    <w:p w14:paraId="0CCC9870" w14:textId="77777777" w:rsidR="0007330B" w:rsidRPr="0007330B" w:rsidRDefault="0007330B" w:rsidP="0007330B"/>
    <w:p w14:paraId="547FD2C7" w14:textId="77777777" w:rsidR="0007330B" w:rsidRPr="0007330B" w:rsidRDefault="0007330B" w:rsidP="0007330B"/>
    <w:p w14:paraId="77838111" w14:textId="46C5EEF0" w:rsidR="0007330B" w:rsidRDefault="0007330B" w:rsidP="0096569E"/>
    <w:p w14:paraId="326C5471" w14:textId="00F03212" w:rsidR="0007330B" w:rsidRDefault="0007330B" w:rsidP="0096569E"/>
    <w:p w14:paraId="19BD86CD" w14:textId="77777777" w:rsidR="00B75719" w:rsidRDefault="001C1206" w:rsidP="0096569E">
      <w:r w:rsidRPr="0007330B">
        <w:br w:type="page"/>
      </w:r>
      <w:r w:rsidR="00DC796F" w:rsidRPr="00DC796F">
        <w:rPr>
          <w:noProof/>
        </w:rPr>
        <w:lastRenderedPageBreak/>
        <mc:AlternateContent>
          <mc:Choice Requires="wps">
            <w:drawing>
              <wp:anchor distT="0" distB="0" distL="114300" distR="114300" simplePos="0" relativeHeight="251608064" behindDoc="0" locked="0" layoutInCell="1" allowOverlap="1" wp14:anchorId="60475E37" wp14:editId="2E793084">
                <wp:simplePos x="0" y="0"/>
                <wp:positionH relativeFrom="page">
                  <wp:posOffset>9328150</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40" name="Text Box 40"/>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050F9D8" w14:textId="77777777" w:rsidR="00297399" w:rsidRDefault="00297399" w:rsidP="00DC796F">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75E37" id="_x0000_t202" coordsize="21600,21600" o:spt="202" path="m,l,21600r21600,l21600,xe">
                <v:stroke joinstyle="miter"/>
                <v:path gradientshapeok="t" o:connecttype="rect"/>
              </v:shapetype>
              <v:shape id="Text Box 40" o:spid="_x0000_s1026" type="#_x0000_t202" style="position:absolute;margin-left:734.5pt;margin-top:14.4pt;width:20.5pt;height:36pt;z-index:2516080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" filled="f" stroked="f">
                <v:textbox>
                  <w:txbxContent>
                    <w:p w14:paraId="2050F9D8" w14:textId="77777777" w:rsidR="00297399" w:rsidRDefault="00297399" w:rsidP="00DC796F">
                      <w:r>
                        <w:t>2</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04992" behindDoc="0" locked="0" layoutInCell="1" allowOverlap="1" wp14:anchorId="1DEB50A2" wp14:editId="204C6987">
                <wp:simplePos x="0" y="0"/>
                <wp:positionH relativeFrom="page">
                  <wp:posOffset>5480050</wp:posOffset>
                </wp:positionH>
                <wp:positionV relativeFrom="page">
                  <wp:posOffset>665480</wp:posOffset>
                </wp:positionV>
                <wp:extent cx="4114800" cy="6649720"/>
                <wp:effectExtent l="0" t="0" r="0" b="5080"/>
                <wp:wrapThrough wrapText="bothSides">
                  <wp:wrapPolygon edited="0">
                    <wp:start x="133" y="0"/>
                    <wp:lineTo x="133" y="21534"/>
                    <wp:lineTo x="21333" y="21534"/>
                    <wp:lineTo x="21333" y="0"/>
                    <wp:lineTo x="133" y="0"/>
                  </wp:wrapPolygon>
                </wp:wrapThrough>
                <wp:docPr id="13" name="Text Box 13"/>
                <wp:cNvGraphicFramePr/>
                <a:graphic xmlns:a="http://schemas.openxmlformats.org/drawingml/2006/main">
                  <a:graphicData uri="http://schemas.microsoft.com/office/word/2010/wordprocessingShape">
                    <wps:wsp>
                      <wps:cNvSpPr txBox="1"/>
                      <wps:spPr>
                        <a:xfrm>
                          <a:off x="0" y="0"/>
                          <a:ext cx="4114800" cy="6649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22D0544" w14:textId="77777777" w:rsidR="00297399" w:rsidRPr="00593891" w:rsidRDefault="00297399" w:rsidP="00DC796F">
                            <w:pPr>
                              <w:pStyle w:val="Footer"/>
                              <w:ind w:left="720"/>
                              <w:rPr>
                                <w:rFonts w:ascii="Palatino" w:hAnsi="Palatino"/>
                                <w:b/>
                                <w:sz w:val="22"/>
                                <w:szCs w:val="22"/>
                              </w:rPr>
                            </w:pPr>
                            <w:r w:rsidRPr="00593891">
                              <w:rPr>
                                <w:rFonts w:ascii="Palatino" w:hAnsi="Palatino"/>
                                <w:sz w:val="22"/>
                                <w:szCs w:val="22"/>
                              </w:rPr>
                              <w:t xml:space="preserve">___Submit a copy of your Thesis to the Graduate College with a signed </w:t>
                            </w:r>
                            <w:r w:rsidRPr="00593891">
                              <w:rPr>
                                <w:rFonts w:ascii="Palatino" w:hAnsi="Palatino"/>
                                <w:i/>
                                <w:sz w:val="22"/>
                                <w:szCs w:val="22"/>
                              </w:rPr>
                              <w:t>Thesis Submission Form</w:t>
                            </w:r>
                            <w:r w:rsidRPr="00593891">
                              <w:rPr>
                                <w:rFonts w:ascii="Palatino" w:hAnsi="Palatino"/>
                                <w:sz w:val="22"/>
                                <w:szCs w:val="22"/>
                              </w:rPr>
                              <w:t xml:space="preserve">. Details can be found here: </w:t>
                            </w:r>
                            <w:r w:rsidRPr="00593891">
                              <w:rPr>
                                <w:rFonts w:ascii="Palatino" w:hAnsi="Palatino"/>
                                <w:b/>
                                <w:sz w:val="22"/>
                                <w:szCs w:val="22"/>
                              </w:rPr>
                              <w:t>gradcollege.txstate.edu/docs/Thesis_Diss_Guide.pdf</w:t>
                            </w:r>
                          </w:p>
                          <w:p w14:paraId="542FCF7A" w14:textId="47125CAC" w:rsidR="00297399" w:rsidRDefault="003056EC" w:rsidP="00DC796F">
                            <w:pPr>
                              <w:pStyle w:val="Footer"/>
                              <w:spacing w:after="0"/>
                              <w:rPr>
                                <w:rFonts w:ascii="Palatino" w:hAnsi="Palatino"/>
                                <w:sz w:val="22"/>
                                <w:szCs w:val="22"/>
                              </w:rPr>
                            </w:pPr>
                            <w:r>
                              <w:rPr>
                                <w:rFonts w:ascii="Palatino" w:hAnsi="Palatino"/>
                                <w:sz w:val="22"/>
                                <w:szCs w:val="22"/>
                              </w:rPr>
                              <w:t>___Complete both</w:t>
                            </w:r>
                            <w:r w:rsidR="00297399" w:rsidRPr="00593891">
                              <w:rPr>
                                <w:rFonts w:ascii="Palatino" w:hAnsi="Palatino"/>
                                <w:sz w:val="22"/>
                                <w:szCs w:val="22"/>
                              </w:rPr>
                              <w:t xml:space="preserve"> parts of Comprehensive Examination</w:t>
                            </w:r>
                            <w:r w:rsidR="007D7295">
                              <w:rPr>
                                <w:rFonts w:ascii="Palatino" w:hAnsi="Palatino"/>
                                <w:sz w:val="22"/>
                                <w:szCs w:val="22"/>
                              </w:rPr>
                              <w:t>:</w:t>
                            </w:r>
                          </w:p>
                          <w:p w14:paraId="0FF12CE4" w14:textId="58BC338C" w:rsidR="007D7295" w:rsidRPr="007D7295" w:rsidRDefault="007D7295" w:rsidP="007D7295">
                            <w:pPr>
                              <w:pStyle w:val="NormalWeb"/>
                              <w:spacing w:before="0" w:beforeAutospacing="0" w:after="0" w:afterAutospacing="0" w:line="276" w:lineRule="auto"/>
                              <w:jc w:val="center"/>
                              <w:rPr>
                                <w:rFonts w:ascii="Palatino" w:hAnsi="Palatino"/>
                                <w:b/>
                                <w:sz w:val="22"/>
                                <w:szCs w:val="22"/>
                              </w:rPr>
                            </w:pPr>
                            <w:r w:rsidRPr="002334B3">
                              <w:rPr>
                                <w:rFonts w:ascii="Palatino" w:hAnsi="Palatino"/>
                                <w:b/>
                                <w:sz w:val="22"/>
                                <w:szCs w:val="22"/>
                              </w:rPr>
                              <w:t>malit.english</w:t>
                            </w:r>
                            <w:r>
                              <w:rPr>
                                <w:rFonts w:ascii="Palatino" w:hAnsi="Palatino"/>
                                <w:b/>
                                <w:sz w:val="22"/>
                                <w:szCs w:val="22"/>
                              </w:rPr>
                              <w:t>.txstate.edu/forms/Booklets</w:t>
                            </w:r>
                          </w:p>
                          <w:p w14:paraId="493769FD" w14:textId="77777777" w:rsidR="00297399" w:rsidRPr="00593891" w:rsidRDefault="00297399" w:rsidP="00DC796F">
                            <w:pPr>
                              <w:pStyle w:val="Footer"/>
                              <w:spacing w:after="0"/>
                              <w:ind w:left="720"/>
                              <w:rPr>
                                <w:rFonts w:ascii="Palatino" w:hAnsi="Palatino"/>
                                <w:sz w:val="22"/>
                                <w:szCs w:val="22"/>
                              </w:rPr>
                            </w:pPr>
                          </w:p>
                          <w:p w14:paraId="4333ACAB" w14:textId="6A9CA15E" w:rsidR="00297399" w:rsidRPr="00593891" w:rsidRDefault="00297399" w:rsidP="003056EC">
                            <w:pPr>
                              <w:pStyle w:val="Footer"/>
                              <w:spacing w:after="0"/>
                              <w:ind w:left="720"/>
                              <w:rPr>
                                <w:rFonts w:ascii="Palatino" w:hAnsi="Palatino"/>
                                <w:sz w:val="22"/>
                                <w:szCs w:val="22"/>
                              </w:rPr>
                            </w:pPr>
                            <w:r w:rsidRPr="00593891">
                              <w:rPr>
                                <w:rFonts w:ascii="Palatino" w:hAnsi="Palatino"/>
                                <w:sz w:val="22"/>
                                <w:szCs w:val="22"/>
                              </w:rPr>
                              <w:t>___General Examination (4 hours; written; offered the first Saturday in February, June, and October)</w:t>
                            </w:r>
                          </w:p>
                          <w:p w14:paraId="307405D9" w14:textId="15E778E7" w:rsidR="00297399" w:rsidRPr="003056EC" w:rsidRDefault="00297399" w:rsidP="00DC796F">
                            <w:pPr>
                              <w:pStyle w:val="Footer"/>
                              <w:spacing w:after="0"/>
                              <w:ind w:left="720"/>
                              <w:rPr>
                                <w:rFonts w:ascii="Palatino" w:hAnsi="Palatino"/>
                                <w:sz w:val="22"/>
                                <w:szCs w:val="22"/>
                              </w:rPr>
                            </w:pPr>
                            <w:r w:rsidRPr="00593891">
                              <w:rPr>
                                <w:rFonts w:ascii="Palatino" w:hAnsi="Palatino"/>
                                <w:sz w:val="22"/>
                                <w:szCs w:val="22"/>
                              </w:rPr>
                              <w:t xml:space="preserve">___Thesis Defense (oral; completed by deadlines found here: </w:t>
                            </w:r>
                            <w:r w:rsidRPr="00593891">
                              <w:rPr>
                                <w:rFonts w:ascii="Palatino" w:hAnsi="Palatino"/>
                                <w:b/>
                                <w:sz w:val="22"/>
                                <w:szCs w:val="22"/>
                              </w:rPr>
                              <w:t>gradcollege.txstate.edu/students/deadlines</w:t>
                            </w:r>
                            <w:r w:rsidR="003056EC">
                              <w:rPr>
                                <w:rFonts w:ascii="Palatino" w:hAnsi="Palatino"/>
                                <w:sz w:val="22"/>
                                <w:szCs w:val="22"/>
                              </w:rPr>
                              <w:t>)</w:t>
                            </w:r>
                          </w:p>
                          <w:p w14:paraId="6E11149F" w14:textId="77777777" w:rsidR="00297399" w:rsidRPr="00FE7FE8" w:rsidRDefault="00297399" w:rsidP="00DC796F">
                            <w:pPr>
                              <w:pStyle w:val="Footer"/>
                              <w:ind w:left="72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50A2" id="Text Box 13" o:spid="_x0000_s1027" type="#_x0000_t202" style="position:absolute;margin-left:431.5pt;margin-top:52.4pt;width:324pt;height:523.6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" filled="f" stroked="f">
                <v:textbox>
                  <w:txbxContent>
                    <w:p w14:paraId="422D0544" w14:textId="77777777" w:rsidR="00297399" w:rsidRPr="00593891" w:rsidRDefault="00297399" w:rsidP="00DC796F">
                      <w:pPr>
                        <w:pStyle w:val="Footer"/>
                        <w:ind w:left="720"/>
                        <w:rPr>
                          <w:rFonts w:ascii="Palatino" w:hAnsi="Palatino"/>
                          <w:b/>
                          <w:sz w:val="22"/>
                          <w:szCs w:val="22"/>
                        </w:rPr>
                      </w:pPr>
                      <w:r w:rsidRPr="00593891">
                        <w:rPr>
                          <w:rFonts w:ascii="Palatino" w:hAnsi="Palatino"/>
                          <w:sz w:val="22"/>
                          <w:szCs w:val="22"/>
                        </w:rPr>
                        <w:t xml:space="preserve">___Submit a copy of your Thesis to the Graduate College with a signed </w:t>
                      </w:r>
                      <w:r w:rsidRPr="00593891">
                        <w:rPr>
                          <w:rFonts w:ascii="Palatino" w:hAnsi="Palatino"/>
                          <w:i/>
                          <w:sz w:val="22"/>
                          <w:szCs w:val="22"/>
                        </w:rPr>
                        <w:t>Thesis Submission Form</w:t>
                      </w:r>
                      <w:r w:rsidRPr="00593891">
                        <w:rPr>
                          <w:rFonts w:ascii="Palatino" w:hAnsi="Palatino"/>
                          <w:sz w:val="22"/>
                          <w:szCs w:val="22"/>
                        </w:rPr>
                        <w:t xml:space="preserve">. Details can be found here: </w:t>
                      </w:r>
                      <w:r w:rsidRPr="00593891">
                        <w:rPr>
                          <w:rFonts w:ascii="Palatino" w:hAnsi="Palatino"/>
                          <w:b/>
                          <w:sz w:val="22"/>
                          <w:szCs w:val="22"/>
                        </w:rPr>
                        <w:t>gradcollege.txstate.edu/docs/Thesis_Diss_Guide.pdf</w:t>
                      </w:r>
                    </w:p>
                    <w:p w14:paraId="542FCF7A" w14:textId="47125CAC" w:rsidR="00297399" w:rsidRDefault="003056EC" w:rsidP="00DC796F">
                      <w:pPr>
                        <w:pStyle w:val="Footer"/>
                        <w:spacing w:after="0"/>
                        <w:rPr>
                          <w:rFonts w:ascii="Palatino" w:hAnsi="Palatino"/>
                          <w:sz w:val="22"/>
                          <w:szCs w:val="22"/>
                        </w:rPr>
                      </w:pPr>
                      <w:r>
                        <w:rPr>
                          <w:rFonts w:ascii="Palatino" w:hAnsi="Palatino"/>
                          <w:sz w:val="22"/>
                          <w:szCs w:val="22"/>
                        </w:rPr>
                        <w:t>___Complete both</w:t>
                      </w:r>
                      <w:r w:rsidR="00297399" w:rsidRPr="00593891">
                        <w:rPr>
                          <w:rFonts w:ascii="Palatino" w:hAnsi="Palatino"/>
                          <w:sz w:val="22"/>
                          <w:szCs w:val="22"/>
                        </w:rPr>
                        <w:t xml:space="preserve"> parts of Comprehensive Examination</w:t>
                      </w:r>
                      <w:r w:rsidR="007D7295">
                        <w:rPr>
                          <w:rFonts w:ascii="Palatino" w:hAnsi="Palatino"/>
                          <w:sz w:val="22"/>
                          <w:szCs w:val="22"/>
                        </w:rPr>
                        <w:t>:</w:t>
                      </w:r>
                    </w:p>
                    <w:p w14:paraId="0FF12CE4" w14:textId="58BC338C" w:rsidR="007D7295" w:rsidRPr="007D7295" w:rsidRDefault="007D7295" w:rsidP="007D7295">
                      <w:pPr>
                        <w:pStyle w:val="NormalWeb"/>
                        <w:spacing w:before="0" w:beforeAutospacing="0" w:after="0" w:afterAutospacing="0" w:line="276" w:lineRule="auto"/>
                        <w:jc w:val="center"/>
                        <w:rPr>
                          <w:rFonts w:ascii="Palatino" w:hAnsi="Palatino"/>
                          <w:b/>
                          <w:sz w:val="22"/>
                          <w:szCs w:val="22"/>
                        </w:rPr>
                      </w:pPr>
                      <w:r w:rsidRPr="002334B3">
                        <w:rPr>
                          <w:rFonts w:ascii="Palatino" w:hAnsi="Palatino"/>
                          <w:b/>
                          <w:sz w:val="22"/>
                          <w:szCs w:val="22"/>
                        </w:rPr>
                        <w:t>malit.english</w:t>
                      </w:r>
                      <w:r>
                        <w:rPr>
                          <w:rFonts w:ascii="Palatino" w:hAnsi="Palatino"/>
                          <w:b/>
                          <w:sz w:val="22"/>
                          <w:szCs w:val="22"/>
                        </w:rPr>
                        <w:t>.txstate.edu/forms/Booklets</w:t>
                      </w:r>
                    </w:p>
                    <w:p w14:paraId="493769FD" w14:textId="77777777" w:rsidR="00297399" w:rsidRPr="00593891" w:rsidRDefault="00297399" w:rsidP="00DC796F">
                      <w:pPr>
                        <w:pStyle w:val="Footer"/>
                        <w:spacing w:after="0"/>
                        <w:ind w:left="720"/>
                        <w:rPr>
                          <w:rFonts w:ascii="Palatino" w:hAnsi="Palatino"/>
                          <w:sz w:val="22"/>
                          <w:szCs w:val="22"/>
                        </w:rPr>
                      </w:pPr>
                    </w:p>
                    <w:p w14:paraId="4333ACAB" w14:textId="6A9CA15E" w:rsidR="00297399" w:rsidRPr="00593891" w:rsidRDefault="00297399" w:rsidP="003056EC">
                      <w:pPr>
                        <w:pStyle w:val="Footer"/>
                        <w:spacing w:after="0"/>
                        <w:ind w:left="720"/>
                        <w:rPr>
                          <w:rFonts w:ascii="Palatino" w:hAnsi="Palatino"/>
                          <w:sz w:val="22"/>
                          <w:szCs w:val="22"/>
                        </w:rPr>
                      </w:pPr>
                      <w:r w:rsidRPr="00593891">
                        <w:rPr>
                          <w:rFonts w:ascii="Palatino" w:hAnsi="Palatino"/>
                          <w:sz w:val="22"/>
                          <w:szCs w:val="22"/>
                        </w:rPr>
                        <w:t>___General Examination (4 hours; written; offered the first Saturday in February, June, and October)</w:t>
                      </w:r>
                    </w:p>
                    <w:p w14:paraId="307405D9" w14:textId="15E778E7" w:rsidR="00297399" w:rsidRPr="003056EC" w:rsidRDefault="00297399" w:rsidP="00DC796F">
                      <w:pPr>
                        <w:pStyle w:val="Footer"/>
                        <w:spacing w:after="0"/>
                        <w:ind w:left="720"/>
                        <w:rPr>
                          <w:rFonts w:ascii="Palatino" w:hAnsi="Palatino"/>
                          <w:sz w:val="22"/>
                          <w:szCs w:val="22"/>
                        </w:rPr>
                      </w:pPr>
                      <w:r w:rsidRPr="00593891">
                        <w:rPr>
                          <w:rFonts w:ascii="Palatino" w:hAnsi="Palatino"/>
                          <w:sz w:val="22"/>
                          <w:szCs w:val="22"/>
                        </w:rPr>
                        <w:t xml:space="preserve">___Thesis Defense (oral; completed by deadlines found here: </w:t>
                      </w:r>
                      <w:r w:rsidRPr="00593891">
                        <w:rPr>
                          <w:rFonts w:ascii="Palatino" w:hAnsi="Palatino"/>
                          <w:b/>
                          <w:sz w:val="22"/>
                          <w:szCs w:val="22"/>
                        </w:rPr>
                        <w:t>gradcollege.txstate.edu/students/deadlines</w:t>
                      </w:r>
                      <w:r w:rsidR="003056EC">
                        <w:rPr>
                          <w:rFonts w:ascii="Palatino" w:hAnsi="Palatino"/>
                          <w:sz w:val="22"/>
                          <w:szCs w:val="22"/>
                        </w:rPr>
                        <w:t>)</w:t>
                      </w:r>
                    </w:p>
                    <w:p w14:paraId="6E11149F" w14:textId="77777777" w:rsidR="00297399" w:rsidRPr="00FE7FE8" w:rsidRDefault="00297399" w:rsidP="00DC796F">
                      <w:pPr>
                        <w:pStyle w:val="Footer"/>
                        <w:ind w:left="720"/>
                        <w:rPr>
                          <w:sz w:val="24"/>
                        </w:rPr>
                      </w:pPr>
                    </w:p>
                  </w:txbxContent>
                </v:textbox>
                <w10:wrap type="through" anchorx="page" anchory="page"/>
              </v:shape>
            </w:pict>
          </mc:Fallback>
        </mc:AlternateContent>
      </w:r>
      <w:r w:rsidR="00D32724">
        <w:rPr>
          <w:noProof/>
        </w:rPr>
        <mc:AlternateContent>
          <mc:Choice Requires="wps">
            <w:drawing>
              <wp:anchor distT="0" distB="0" distL="114300" distR="114300" simplePos="0" relativeHeight="251601920" behindDoc="0" locked="0" layoutInCell="1" allowOverlap="1" wp14:anchorId="02760D05" wp14:editId="47B1D2CA">
                <wp:simplePos x="0" y="0"/>
                <wp:positionH relativeFrom="page">
                  <wp:posOffset>457200</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37" name="Text Box 37"/>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528FDC" w14:textId="1199B720" w:rsidR="00297399" w:rsidRDefault="00297399" w:rsidP="00D32724">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60D05" id="Text Box 37" o:spid="_x0000_s1028" type="#_x0000_t202" style="position:absolute;margin-left:36pt;margin-top:14.4pt;width:20.5pt;height:36pt;z-index:25160192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" filled="f" stroked="f">
                <v:textbox>
                  <w:txbxContent>
                    <w:p w14:paraId="7C528FDC" w14:textId="1199B720" w:rsidR="00297399" w:rsidRDefault="00297399" w:rsidP="00D32724">
                      <w:r>
                        <w:t>1</w:t>
                      </w:r>
                    </w:p>
                  </w:txbxContent>
                </v:textbox>
                <w10:wrap type="through" anchorx="page" anchory="page"/>
              </v:shape>
            </w:pict>
          </mc:Fallback>
        </mc:AlternateContent>
      </w:r>
      <w:r w:rsidR="00FE7FE8">
        <w:rPr>
          <w:noProof/>
        </w:rPr>
        <mc:AlternateContent>
          <mc:Choice Requires="wps">
            <w:drawing>
              <wp:anchor distT="0" distB="0" distL="114300" distR="114300" simplePos="0" relativeHeight="251598848" behindDoc="0" locked="0" layoutInCell="1" allowOverlap="1" wp14:anchorId="49FCBF45" wp14:editId="0BF06481">
                <wp:simplePos x="0" y="0"/>
                <wp:positionH relativeFrom="page">
                  <wp:posOffset>457200</wp:posOffset>
                </wp:positionH>
                <wp:positionV relativeFrom="page">
                  <wp:posOffset>640080</wp:posOffset>
                </wp:positionV>
                <wp:extent cx="4114800" cy="6675120"/>
                <wp:effectExtent l="0" t="0" r="0" b="5080"/>
                <wp:wrapThrough wrapText="bothSides">
                  <wp:wrapPolygon edited="0">
                    <wp:start x="133" y="0"/>
                    <wp:lineTo x="133" y="21534"/>
                    <wp:lineTo x="21333" y="21534"/>
                    <wp:lineTo x="21333" y="0"/>
                    <wp:lineTo x="133" y="0"/>
                  </wp:wrapPolygon>
                </wp:wrapThrough>
                <wp:docPr id="1" name="Text Box 1"/>
                <wp:cNvGraphicFramePr/>
                <a:graphic xmlns:a="http://schemas.openxmlformats.org/drawingml/2006/main">
                  <a:graphicData uri="http://schemas.microsoft.com/office/word/2010/wordprocessingShape">
                    <wps:wsp>
                      <wps:cNvSpPr txBox="1"/>
                      <wps:spPr>
                        <a:xfrm>
                          <a:off x="0" y="0"/>
                          <a:ext cx="4114800" cy="667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BD0A8BA" w14:textId="77777777" w:rsidR="00297399" w:rsidRPr="00FE7FE8" w:rsidRDefault="00297399" w:rsidP="00FE7FE8">
                            <w:pPr>
                              <w:jc w:val="center"/>
                              <w:rPr>
                                <w:rFonts w:ascii="Palatino" w:hAnsi="Palatino"/>
                                <w:b/>
                              </w:rPr>
                            </w:pPr>
                            <w:r w:rsidRPr="00FE7FE8">
                              <w:rPr>
                                <w:rFonts w:ascii="Palatino" w:hAnsi="Palatino"/>
                                <w:b/>
                              </w:rPr>
                              <w:t>THESIS TRACK</w:t>
                            </w:r>
                          </w:p>
                          <w:p w14:paraId="6EE5D410" w14:textId="77777777" w:rsidR="00297399" w:rsidRPr="00FE7FE8" w:rsidRDefault="00297399" w:rsidP="00FE7FE8">
                            <w:pPr>
                              <w:jc w:val="center"/>
                              <w:rPr>
                                <w:rFonts w:ascii="Palatino" w:hAnsi="Palatino"/>
                                <w:b/>
                              </w:rPr>
                            </w:pPr>
                            <w:r w:rsidRPr="00FE7FE8">
                              <w:rPr>
                                <w:rFonts w:ascii="Palatino" w:hAnsi="Palatino"/>
                                <w:b/>
                              </w:rPr>
                              <w:t>MA Literature Degree Requirements</w:t>
                            </w:r>
                          </w:p>
                          <w:p w14:paraId="24D7EC2B" w14:textId="77777777" w:rsidR="00297399" w:rsidRDefault="00297399" w:rsidP="00FE7FE8">
                            <w:pPr>
                              <w:rPr>
                                <w:rFonts w:ascii="Palatino" w:hAnsi="Palatino"/>
                                <w:b/>
                              </w:rPr>
                            </w:pPr>
                          </w:p>
                          <w:p w14:paraId="624699B2" w14:textId="77777777" w:rsidR="00297399" w:rsidRPr="00FE7FE8" w:rsidRDefault="00297399" w:rsidP="00FE7FE8">
                            <w:pPr>
                              <w:rPr>
                                <w:rFonts w:ascii="Palatino" w:hAnsi="Palatino"/>
                                <w:b/>
                              </w:rPr>
                            </w:pPr>
                          </w:p>
                          <w:p w14:paraId="0A8BED04" w14:textId="77777777" w:rsidR="00297399" w:rsidRPr="00FE7FE8" w:rsidRDefault="00297399" w:rsidP="00FE7FE8">
                            <w:pPr>
                              <w:pStyle w:val="NormalWeb"/>
                              <w:spacing w:before="0" w:beforeAutospacing="0" w:after="0" w:afterAutospacing="0"/>
                              <w:rPr>
                                <w:rFonts w:ascii="Palatino" w:hAnsi="Palatino"/>
                                <w:sz w:val="22"/>
                                <w:szCs w:val="22"/>
                              </w:rPr>
                            </w:pPr>
                            <w:r w:rsidRPr="00FE7FE8">
                              <w:rPr>
                                <w:rFonts w:ascii="Palatino" w:hAnsi="Palatino"/>
                                <w:sz w:val="22"/>
                                <w:szCs w:val="22"/>
                              </w:rPr>
                              <w:t>___Complete coursework requirements for Major:</w:t>
                            </w:r>
                          </w:p>
                          <w:p w14:paraId="35107032" w14:textId="77777777" w:rsidR="00297399" w:rsidRPr="00FE7FE8" w:rsidRDefault="00297399" w:rsidP="00FE7FE8">
                            <w:pPr>
                              <w:pStyle w:val="NormalWeb"/>
                              <w:spacing w:before="0" w:beforeAutospacing="0" w:after="0" w:afterAutospacing="0"/>
                              <w:ind w:left="600"/>
                              <w:rPr>
                                <w:rFonts w:ascii="Palatino" w:hAnsi="Palatino"/>
                                <w:sz w:val="22"/>
                                <w:szCs w:val="22"/>
                              </w:rPr>
                            </w:pPr>
                          </w:p>
                          <w:p w14:paraId="52ACFB6A" w14:textId="77777777" w:rsidR="00297399" w:rsidRPr="00FE7FE8" w:rsidRDefault="00297399" w:rsidP="00FE7FE8">
                            <w:pPr>
                              <w:pStyle w:val="NormalWeb"/>
                              <w:spacing w:before="0" w:beforeAutospacing="0" w:after="0" w:afterAutospacing="0"/>
                              <w:ind w:left="600"/>
                              <w:rPr>
                                <w:rFonts w:ascii="Palatino" w:hAnsi="Palatino"/>
                                <w:sz w:val="22"/>
                                <w:szCs w:val="22"/>
                              </w:rPr>
                            </w:pPr>
                            <w:r w:rsidRPr="00FE7FE8">
                              <w:rPr>
                                <w:rFonts w:ascii="Palatino" w:hAnsi="Palatino"/>
                                <w:sz w:val="22"/>
                                <w:szCs w:val="22"/>
                              </w:rPr>
                              <w:t>___Literary Scholarship (5301)</w:t>
                            </w:r>
                            <w:r w:rsidRPr="00FE7FE8">
                              <w:rPr>
                                <w:rFonts w:ascii="Palatino" w:hAnsi="Palatino"/>
                                <w:sz w:val="22"/>
                                <w:szCs w:val="22"/>
                              </w:rPr>
                              <w:br/>
                              <w:t>___Medieval Literature (5353)</w:t>
                            </w:r>
                            <w:r w:rsidRPr="00FE7FE8">
                              <w:rPr>
                                <w:rFonts w:ascii="Palatino" w:hAnsi="Palatino"/>
                                <w:sz w:val="22"/>
                                <w:szCs w:val="22"/>
                              </w:rPr>
                              <w:br/>
                              <w:t>___Renaissance Literature (5354)</w:t>
                            </w:r>
                            <w:r w:rsidRPr="00FE7FE8">
                              <w:rPr>
                                <w:rFonts w:ascii="Palatino" w:hAnsi="Palatino"/>
                                <w:sz w:val="22"/>
                                <w:szCs w:val="22"/>
                              </w:rPr>
                              <w:br/>
                              <w:t>___American Literature</w:t>
                            </w:r>
                            <w:r w:rsidRPr="00FE7FE8">
                              <w:rPr>
                                <w:rFonts w:ascii="Palatino" w:hAnsi="Palatino"/>
                                <w:sz w:val="22"/>
                                <w:szCs w:val="22"/>
                              </w:rPr>
                              <w:br/>
                              <w:t>___British Literature (post-Renaissance)</w:t>
                            </w:r>
                            <w:r w:rsidRPr="00FE7FE8">
                              <w:rPr>
                                <w:rFonts w:ascii="Palatino" w:hAnsi="Palatino"/>
                                <w:sz w:val="22"/>
                                <w:szCs w:val="22"/>
                              </w:rPr>
                              <w:br/>
                              <w:t>___Any post-Renaissance literature</w:t>
                            </w:r>
                          </w:p>
                          <w:p w14:paraId="49832026" w14:textId="77777777" w:rsidR="00297399" w:rsidRDefault="00297399" w:rsidP="00FE7FE8">
                            <w:pPr>
                              <w:pStyle w:val="NormalWeb"/>
                              <w:spacing w:before="0" w:beforeAutospacing="0" w:after="0" w:afterAutospacing="0"/>
                              <w:rPr>
                                <w:rFonts w:ascii="Palatino" w:hAnsi="Palatino"/>
                                <w:sz w:val="22"/>
                                <w:szCs w:val="22"/>
                              </w:rPr>
                            </w:pPr>
                          </w:p>
                          <w:p w14:paraId="7770BC77" w14:textId="77777777" w:rsidR="00297399" w:rsidRDefault="00297399" w:rsidP="00FE7FE8">
                            <w:pPr>
                              <w:pStyle w:val="NormalWeb"/>
                              <w:spacing w:before="0" w:beforeAutospacing="0" w:after="0" w:afterAutospacing="0"/>
                              <w:rPr>
                                <w:rFonts w:ascii="Palatino" w:hAnsi="Palatino"/>
                                <w:sz w:val="22"/>
                                <w:szCs w:val="22"/>
                              </w:rPr>
                            </w:pPr>
                          </w:p>
                          <w:p w14:paraId="3707F9B1" w14:textId="77777777" w:rsidR="00297399" w:rsidRPr="00FE7FE8" w:rsidRDefault="00297399" w:rsidP="00FE7FE8">
                            <w:pPr>
                              <w:pStyle w:val="NormalWeb"/>
                              <w:spacing w:before="0" w:beforeAutospacing="0" w:after="0" w:afterAutospacing="0"/>
                              <w:rPr>
                                <w:rFonts w:ascii="Palatino" w:hAnsi="Palatino"/>
                                <w:sz w:val="22"/>
                                <w:szCs w:val="22"/>
                              </w:rPr>
                            </w:pPr>
                          </w:p>
                          <w:p w14:paraId="7CE2E885" w14:textId="36647BB4" w:rsidR="00297399" w:rsidRPr="00FE7FE8" w:rsidRDefault="00297399" w:rsidP="00FE7FE8">
                            <w:pPr>
                              <w:pStyle w:val="NormalWeb"/>
                              <w:spacing w:before="0" w:beforeAutospacing="0" w:after="0" w:afterAutospacing="0"/>
                              <w:rPr>
                                <w:rFonts w:ascii="Palatino" w:hAnsi="Palatino"/>
                                <w:sz w:val="22"/>
                                <w:szCs w:val="22"/>
                              </w:rPr>
                            </w:pPr>
                            <w:r w:rsidRPr="00FE7FE8">
                              <w:rPr>
                                <w:rFonts w:ascii="Palatino" w:hAnsi="Palatino"/>
                                <w:sz w:val="22"/>
                                <w:szCs w:val="22"/>
                              </w:rPr>
                              <w:t xml:space="preserve">___Complete 6 hours of coursework requirements for Minor/Area of Emphasis/Cognate. Include </w:t>
                            </w:r>
                            <w:r w:rsidRPr="00FE7FE8">
                              <w:rPr>
                                <w:rStyle w:val="Strong"/>
                                <w:rFonts w:ascii="Palatino" w:hAnsi="Palatino"/>
                                <w:sz w:val="22"/>
                                <w:szCs w:val="22"/>
                              </w:rPr>
                              <w:t>course department and number</w:t>
                            </w:r>
                            <w:r w:rsidRPr="00FE7FE8">
                              <w:rPr>
                                <w:rFonts w:ascii="Palatino" w:hAnsi="Palatino"/>
                                <w:sz w:val="22"/>
                                <w:szCs w:val="22"/>
                              </w:rPr>
                              <w:t>.</w:t>
                            </w:r>
                          </w:p>
                          <w:p w14:paraId="27FF31A6" w14:textId="77777777" w:rsidR="00297399" w:rsidRPr="00FE7FE8" w:rsidRDefault="00297399" w:rsidP="00FE7FE8">
                            <w:pPr>
                              <w:pStyle w:val="NormalWeb"/>
                              <w:spacing w:before="0" w:beforeAutospacing="0" w:after="0" w:afterAutospacing="0"/>
                              <w:ind w:left="600"/>
                              <w:rPr>
                                <w:rFonts w:ascii="Palatino" w:hAnsi="Palatino"/>
                                <w:sz w:val="22"/>
                                <w:szCs w:val="22"/>
                              </w:rPr>
                            </w:pPr>
                          </w:p>
                          <w:p w14:paraId="6ED66925" w14:textId="3D20D23D" w:rsidR="00297399" w:rsidRPr="00FE7FE8" w:rsidRDefault="00297399" w:rsidP="00FE7FE8">
                            <w:pPr>
                              <w:pStyle w:val="NormalWeb"/>
                              <w:spacing w:before="0" w:beforeAutospacing="0" w:after="0" w:afterAutospacing="0"/>
                              <w:ind w:left="600"/>
                              <w:rPr>
                                <w:rFonts w:ascii="Palatino" w:hAnsi="Palatino"/>
                                <w:sz w:val="22"/>
                                <w:szCs w:val="22"/>
                              </w:rPr>
                            </w:pPr>
                            <w:r w:rsidRPr="00FE7FE8">
                              <w:rPr>
                                <w:rFonts w:ascii="Palatino" w:hAnsi="Palatino"/>
                                <w:sz w:val="22"/>
                                <w:szCs w:val="22"/>
                              </w:rPr>
                              <w:t>___  ______________________________</w:t>
                            </w:r>
                            <w:r w:rsidRPr="00FE7FE8">
                              <w:rPr>
                                <w:rFonts w:ascii="Palatino" w:hAnsi="Palatino"/>
                                <w:sz w:val="22"/>
                                <w:szCs w:val="22"/>
                              </w:rPr>
                              <w:br/>
                              <w:t>___  ______________________________</w:t>
                            </w:r>
                          </w:p>
                          <w:p w14:paraId="46752D84" w14:textId="77777777" w:rsidR="00297399" w:rsidRDefault="00297399" w:rsidP="00FE7FE8">
                            <w:pPr>
                              <w:pStyle w:val="NormalWeb"/>
                              <w:spacing w:before="0" w:beforeAutospacing="0" w:after="0" w:afterAutospacing="0"/>
                              <w:rPr>
                                <w:rFonts w:ascii="Palatino" w:hAnsi="Palatino"/>
                                <w:sz w:val="22"/>
                                <w:szCs w:val="22"/>
                              </w:rPr>
                            </w:pPr>
                          </w:p>
                          <w:p w14:paraId="18600762" w14:textId="77777777" w:rsidR="00297399" w:rsidRPr="00FE7FE8" w:rsidRDefault="00297399" w:rsidP="00FE7FE8">
                            <w:pPr>
                              <w:pStyle w:val="NormalWeb"/>
                              <w:spacing w:before="0" w:beforeAutospacing="0" w:after="0" w:afterAutospacing="0"/>
                              <w:rPr>
                                <w:rFonts w:ascii="Palatino" w:hAnsi="Palatino"/>
                                <w:sz w:val="22"/>
                                <w:szCs w:val="22"/>
                              </w:rPr>
                            </w:pPr>
                          </w:p>
                          <w:p w14:paraId="4F5EABD3" w14:textId="19D5DAF2" w:rsidR="00297399" w:rsidRPr="00C95C55" w:rsidRDefault="00297399" w:rsidP="00FE7FE8">
                            <w:pPr>
                              <w:pStyle w:val="NormalWeb"/>
                              <w:spacing w:before="0" w:beforeAutospacing="0" w:after="0" w:afterAutospacing="0"/>
                              <w:rPr>
                                <w:rFonts w:ascii="Palatino" w:hAnsi="Palatino"/>
                                <w:sz w:val="22"/>
                                <w:szCs w:val="22"/>
                              </w:rPr>
                            </w:pPr>
                            <w:r w:rsidRPr="00FE7FE8">
                              <w:rPr>
                                <w:rFonts w:ascii="Palatino" w:hAnsi="Palatino"/>
                                <w:sz w:val="22"/>
                                <w:szCs w:val="22"/>
                              </w:rPr>
                              <w:t xml:space="preserve">___Complete Thesis Credits [official Thesis deadlines can be found at: </w:t>
                            </w:r>
                            <w:r w:rsidRPr="00FE7FE8">
                              <w:rPr>
                                <w:rFonts w:ascii="Palatino" w:hAnsi="Palatino"/>
                                <w:b/>
                                <w:sz w:val="22"/>
                                <w:szCs w:val="22"/>
                              </w:rPr>
                              <w:t>gradcollege.txstate.edu/students/deadlines</w:t>
                            </w:r>
                            <w:r>
                              <w:rPr>
                                <w:rFonts w:ascii="Palatino" w:hAnsi="Palatino"/>
                                <w:sz w:val="22"/>
                                <w:szCs w:val="22"/>
                              </w:rPr>
                              <w:t>]</w:t>
                            </w:r>
                          </w:p>
                          <w:p w14:paraId="7DF290E5" w14:textId="77777777" w:rsidR="00297399" w:rsidRPr="00FE7FE8" w:rsidRDefault="00297399" w:rsidP="00FE7FE8">
                            <w:pPr>
                              <w:pStyle w:val="NormalWeb"/>
                              <w:spacing w:before="0" w:beforeAutospacing="0" w:after="0" w:afterAutospacing="0"/>
                              <w:ind w:left="720"/>
                              <w:rPr>
                                <w:rFonts w:ascii="Palatino" w:hAnsi="Palatino"/>
                                <w:sz w:val="22"/>
                                <w:szCs w:val="22"/>
                              </w:rPr>
                            </w:pPr>
                          </w:p>
                          <w:p w14:paraId="5DAD99D3" w14:textId="77777777" w:rsidR="00297399" w:rsidRPr="00FE7FE8"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___Consult with graduate advisor</w:t>
                            </w:r>
                            <w:r w:rsidRPr="00FE7FE8">
                              <w:rPr>
                                <w:rFonts w:ascii="Palatino" w:hAnsi="Palatino"/>
                                <w:sz w:val="22"/>
                                <w:szCs w:val="22"/>
                              </w:rPr>
                              <w:br/>
                              <w:t>___Obtain commitment of Thesis advisor</w:t>
                            </w:r>
                            <w:r w:rsidRPr="00FE7FE8">
                              <w:rPr>
                                <w:rFonts w:ascii="Palatino" w:hAnsi="Palatino"/>
                                <w:sz w:val="22"/>
                                <w:szCs w:val="22"/>
                              </w:rPr>
                              <w:br/>
                              <w:t>___Enroll in 5399A by emailing Dr. Flore Chevaillier fc@txstate.edu</w:t>
                            </w:r>
                            <w:r w:rsidRPr="00FE7FE8">
                              <w:rPr>
                                <w:rFonts w:ascii="Palatino" w:hAnsi="Palatino"/>
                                <w:sz w:val="22"/>
                                <w:szCs w:val="22"/>
                              </w:rPr>
                              <w:br/>
                              <w:t>___Complete Thesis proposal</w:t>
                            </w:r>
                          </w:p>
                          <w:p w14:paraId="67F31E93" w14:textId="77777777" w:rsidR="00297399" w:rsidRPr="00FE7FE8"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___ Establish Thesis committee</w:t>
                            </w:r>
                          </w:p>
                          <w:p w14:paraId="225879E0" w14:textId="750D9392" w:rsidR="00297399" w:rsidRPr="00FE7FE8"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 xml:space="preserve">___Submit proposal and </w:t>
                            </w:r>
                            <w:r w:rsidRPr="00FE7FE8">
                              <w:rPr>
                                <w:rFonts w:ascii="Palatino" w:hAnsi="Palatino"/>
                                <w:i/>
                                <w:sz w:val="22"/>
                                <w:szCs w:val="22"/>
                              </w:rPr>
                              <w:t>Thesis Proposal Form</w:t>
                            </w:r>
                            <w:r w:rsidRPr="00FE7FE8">
                              <w:rPr>
                                <w:rFonts w:ascii="Palatino" w:hAnsi="Palatino"/>
                                <w:sz w:val="22"/>
                                <w:szCs w:val="22"/>
                              </w:rPr>
                              <w:t xml:space="preserve"> for approval by the Program Director Dr. </w:t>
                            </w:r>
                            <w:proofErr w:type="spellStart"/>
                            <w:r w:rsidRPr="00FE7FE8">
                              <w:rPr>
                                <w:rFonts w:ascii="Palatino" w:hAnsi="Palatino"/>
                                <w:sz w:val="22"/>
                                <w:szCs w:val="22"/>
                              </w:rPr>
                              <w:t>Teya</w:t>
                            </w:r>
                            <w:proofErr w:type="spellEnd"/>
                            <w:r w:rsidRPr="00FE7FE8">
                              <w:rPr>
                                <w:rFonts w:ascii="Palatino" w:hAnsi="Palatino"/>
                                <w:sz w:val="22"/>
                                <w:szCs w:val="22"/>
                              </w:rPr>
                              <w:t xml:space="preserve"> Rosenberg FH358</w:t>
                            </w:r>
                          </w:p>
                          <w:p w14:paraId="2F615BA2" w14:textId="77777777" w:rsidR="00297399"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___Enroll in 5399B by emailing Dr. Flore Chevaillier fc@txstate.edu</w:t>
                            </w:r>
                          </w:p>
                          <w:p w14:paraId="533A1CD3" w14:textId="77777777" w:rsidR="00297399" w:rsidRPr="00FE7FE8"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___Submit complete draft of Thesis to committee by agreed upon deadline</w:t>
                            </w:r>
                            <w:r w:rsidRPr="00FE7FE8">
                              <w:rPr>
                                <w:rFonts w:ascii="Palatino" w:hAnsi="Palatino"/>
                                <w:sz w:val="22"/>
                                <w:szCs w:val="22"/>
                              </w:rPr>
                              <w:br/>
                              <w:t>___Conduct Thesis defense with committee (date, time, and room reservation arranged by committee and student)</w:t>
                            </w:r>
                          </w:p>
                          <w:p w14:paraId="59C32D0B" w14:textId="4505116B" w:rsidR="00297399" w:rsidRPr="00FE7FE8" w:rsidRDefault="00297399" w:rsidP="00FE7FE8">
                            <w:pPr>
                              <w:pStyle w:val="NormalWeb"/>
                              <w:spacing w:before="0" w:beforeAutospacing="0" w:after="0" w:afterAutospacing="0"/>
                              <w:ind w:left="720"/>
                              <w:rPr>
                                <w:i/>
                                <w:sz w:val="24"/>
                                <w:szCs w:val="24"/>
                              </w:rPr>
                            </w:pPr>
                            <w:r w:rsidRPr="00FE7FE8">
                              <w:rPr>
                                <w:rFonts w:ascii="Palatino" w:hAnsi="Palatino"/>
                                <w:sz w:val="22"/>
                                <w:szCs w:val="22"/>
                              </w:rPr>
                              <w:br/>
                            </w:r>
                          </w:p>
                          <w:p w14:paraId="2FA3E473" w14:textId="77777777" w:rsidR="00297399" w:rsidRDefault="00297399" w:rsidP="00FE7FE8">
                            <w:pPr>
                              <w:pStyle w:val="NormalWeb"/>
                              <w:spacing w:before="0" w:beforeAutospacing="0" w:after="0" w:afterAutospacing="0"/>
                              <w:rPr>
                                <w:sz w:val="24"/>
                                <w:szCs w:val="24"/>
                              </w:rPr>
                            </w:pPr>
                          </w:p>
                          <w:p w14:paraId="3D7FE75E" w14:textId="77777777" w:rsidR="00297399" w:rsidRDefault="00297399" w:rsidP="00FE7FE8">
                            <w:pPr>
                              <w:pStyle w:val="NormalWeb"/>
                              <w:spacing w:before="0" w:beforeAutospacing="0" w:after="0" w:afterAutospacing="0"/>
                              <w:rPr>
                                <w:sz w:val="24"/>
                                <w:szCs w:val="24"/>
                              </w:rPr>
                            </w:pPr>
                          </w:p>
                          <w:p w14:paraId="6EDBE7F3" w14:textId="77777777" w:rsidR="00297399" w:rsidRDefault="00297399" w:rsidP="00FE7FE8">
                            <w:pPr>
                              <w:pStyle w:val="NormalWeb"/>
                              <w:spacing w:before="0" w:beforeAutospacing="0" w:after="0" w:afterAutospacing="0"/>
                              <w:rPr>
                                <w:sz w:val="24"/>
                                <w:szCs w:val="24"/>
                              </w:rPr>
                            </w:pPr>
                          </w:p>
                          <w:p w14:paraId="3650AD0B" w14:textId="22639B39" w:rsidR="00297399" w:rsidRPr="00BC4C2E" w:rsidRDefault="00297399" w:rsidP="00FE7FE8">
                            <w:pPr>
                              <w:pStyle w:val="NormalWeb"/>
                              <w:ind w:left="14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BF45" id="Text Box 1" o:spid="_x0000_s1029" type="#_x0000_t202" style="position:absolute;margin-left:36pt;margin-top:50.4pt;width:324pt;height:525.6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" filled="f" stroked="f">
                <v:textbox>
                  <w:txbxContent>
                    <w:p w14:paraId="5BD0A8BA" w14:textId="77777777" w:rsidR="00297399" w:rsidRPr="00FE7FE8" w:rsidRDefault="00297399" w:rsidP="00FE7FE8">
                      <w:pPr>
                        <w:jc w:val="center"/>
                        <w:rPr>
                          <w:rFonts w:ascii="Palatino" w:hAnsi="Palatino"/>
                          <w:b/>
                        </w:rPr>
                      </w:pPr>
                      <w:r w:rsidRPr="00FE7FE8">
                        <w:rPr>
                          <w:rFonts w:ascii="Palatino" w:hAnsi="Palatino"/>
                          <w:b/>
                        </w:rPr>
                        <w:t>THESIS TRACK</w:t>
                      </w:r>
                    </w:p>
                    <w:p w14:paraId="6EE5D410" w14:textId="77777777" w:rsidR="00297399" w:rsidRPr="00FE7FE8" w:rsidRDefault="00297399" w:rsidP="00FE7FE8">
                      <w:pPr>
                        <w:jc w:val="center"/>
                        <w:rPr>
                          <w:rFonts w:ascii="Palatino" w:hAnsi="Palatino"/>
                          <w:b/>
                        </w:rPr>
                      </w:pPr>
                      <w:r w:rsidRPr="00FE7FE8">
                        <w:rPr>
                          <w:rFonts w:ascii="Palatino" w:hAnsi="Palatino"/>
                          <w:b/>
                        </w:rPr>
                        <w:t>MA Literature Degree Requirements</w:t>
                      </w:r>
                    </w:p>
                    <w:p w14:paraId="24D7EC2B" w14:textId="77777777" w:rsidR="00297399" w:rsidRDefault="00297399" w:rsidP="00FE7FE8">
                      <w:pPr>
                        <w:rPr>
                          <w:rFonts w:ascii="Palatino" w:hAnsi="Palatino"/>
                          <w:b/>
                        </w:rPr>
                      </w:pPr>
                    </w:p>
                    <w:p w14:paraId="624699B2" w14:textId="77777777" w:rsidR="00297399" w:rsidRPr="00FE7FE8" w:rsidRDefault="00297399" w:rsidP="00FE7FE8">
                      <w:pPr>
                        <w:rPr>
                          <w:rFonts w:ascii="Palatino" w:hAnsi="Palatino"/>
                          <w:b/>
                        </w:rPr>
                      </w:pPr>
                    </w:p>
                    <w:p w14:paraId="0A8BED04" w14:textId="77777777" w:rsidR="00297399" w:rsidRPr="00FE7FE8" w:rsidRDefault="00297399" w:rsidP="00FE7FE8">
                      <w:pPr>
                        <w:pStyle w:val="NormalWeb"/>
                        <w:spacing w:before="0" w:beforeAutospacing="0" w:after="0" w:afterAutospacing="0"/>
                        <w:rPr>
                          <w:rFonts w:ascii="Palatino" w:hAnsi="Palatino"/>
                          <w:sz w:val="22"/>
                          <w:szCs w:val="22"/>
                        </w:rPr>
                      </w:pPr>
                      <w:r w:rsidRPr="00FE7FE8">
                        <w:rPr>
                          <w:rFonts w:ascii="Palatino" w:hAnsi="Palatino"/>
                          <w:sz w:val="22"/>
                          <w:szCs w:val="22"/>
                        </w:rPr>
                        <w:t>___Complete coursework requirements for Major:</w:t>
                      </w:r>
                    </w:p>
                    <w:p w14:paraId="35107032" w14:textId="77777777" w:rsidR="00297399" w:rsidRPr="00FE7FE8" w:rsidRDefault="00297399" w:rsidP="00FE7FE8">
                      <w:pPr>
                        <w:pStyle w:val="NormalWeb"/>
                        <w:spacing w:before="0" w:beforeAutospacing="0" w:after="0" w:afterAutospacing="0"/>
                        <w:ind w:left="600"/>
                        <w:rPr>
                          <w:rFonts w:ascii="Palatino" w:hAnsi="Palatino"/>
                          <w:sz w:val="22"/>
                          <w:szCs w:val="22"/>
                        </w:rPr>
                      </w:pPr>
                    </w:p>
                    <w:p w14:paraId="52ACFB6A" w14:textId="77777777" w:rsidR="00297399" w:rsidRPr="00FE7FE8" w:rsidRDefault="00297399" w:rsidP="00FE7FE8">
                      <w:pPr>
                        <w:pStyle w:val="NormalWeb"/>
                        <w:spacing w:before="0" w:beforeAutospacing="0" w:after="0" w:afterAutospacing="0"/>
                        <w:ind w:left="600"/>
                        <w:rPr>
                          <w:rFonts w:ascii="Palatino" w:hAnsi="Palatino"/>
                          <w:sz w:val="22"/>
                          <w:szCs w:val="22"/>
                        </w:rPr>
                      </w:pPr>
                      <w:r w:rsidRPr="00FE7FE8">
                        <w:rPr>
                          <w:rFonts w:ascii="Palatino" w:hAnsi="Palatino"/>
                          <w:sz w:val="22"/>
                          <w:szCs w:val="22"/>
                        </w:rPr>
                        <w:t>___Literary Scholarship (5301)</w:t>
                      </w:r>
                      <w:r w:rsidRPr="00FE7FE8">
                        <w:rPr>
                          <w:rFonts w:ascii="Palatino" w:hAnsi="Palatino"/>
                          <w:sz w:val="22"/>
                          <w:szCs w:val="22"/>
                        </w:rPr>
                        <w:br/>
                        <w:t>___Medieval Literature (5353)</w:t>
                      </w:r>
                      <w:r w:rsidRPr="00FE7FE8">
                        <w:rPr>
                          <w:rFonts w:ascii="Palatino" w:hAnsi="Palatino"/>
                          <w:sz w:val="22"/>
                          <w:szCs w:val="22"/>
                        </w:rPr>
                        <w:br/>
                        <w:t>___Renaissance Literature (5354)</w:t>
                      </w:r>
                      <w:r w:rsidRPr="00FE7FE8">
                        <w:rPr>
                          <w:rFonts w:ascii="Palatino" w:hAnsi="Palatino"/>
                          <w:sz w:val="22"/>
                          <w:szCs w:val="22"/>
                        </w:rPr>
                        <w:br/>
                        <w:t>___American Literature</w:t>
                      </w:r>
                      <w:r w:rsidRPr="00FE7FE8">
                        <w:rPr>
                          <w:rFonts w:ascii="Palatino" w:hAnsi="Palatino"/>
                          <w:sz w:val="22"/>
                          <w:szCs w:val="22"/>
                        </w:rPr>
                        <w:br/>
                        <w:t>___British Literature (post-Renaissance)</w:t>
                      </w:r>
                      <w:r w:rsidRPr="00FE7FE8">
                        <w:rPr>
                          <w:rFonts w:ascii="Palatino" w:hAnsi="Palatino"/>
                          <w:sz w:val="22"/>
                          <w:szCs w:val="22"/>
                        </w:rPr>
                        <w:br/>
                        <w:t>___Any post-Renaissance literature</w:t>
                      </w:r>
                    </w:p>
                    <w:p w14:paraId="49832026" w14:textId="77777777" w:rsidR="00297399" w:rsidRDefault="00297399" w:rsidP="00FE7FE8">
                      <w:pPr>
                        <w:pStyle w:val="NormalWeb"/>
                        <w:spacing w:before="0" w:beforeAutospacing="0" w:after="0" w:afterAutospacing="0"/>
                        <w:rPr>
                          <w:rFonts w:ascii="Palatino" w:hAnsi="Palatino"/>
                          <w:sz w:val="22"/>
                          <w:szCs w:val="22"/>
                        </w:rPr>
                      </w:pPr>
                    </w:p>
                    <w:p w14:paraId="7770BC77" w14:textId="77777777" w:rsidR="00297399" w:rsidRDefault="00297399" w:rsidP="00FE7FE8">
                      <w:pPr>
                        <w:pStyle w:val="NormalWeb"/>
                        <w:spacing w:before="0" w:beforeAutospacing="0" w:after="0" w:afterAutospacing="0"/>
                        <w:rPr>
                          <w:rFonts w:ascii="Palatino" w:hAnsi="Palatino"/>
                          <w:sz w:val="22"/>
                          <w:szCs w:val="22"/>
                        </w:rPr>
                      </w:pPr>
                    </w:p>
                    <w:p w14:paraId="3707F9B1" w14:textId="77777777" w:rsidR="00297399" w:rsidRPr="00FE7FE8" w:rsidRDefault="00297399" w:rsidP="00FE7FE8">
                      <w:pPr>
                        <w:pStyle w:val="NormalWeb"/>
                        <w:spacing w:before="0" w:beforeAutospacing="0" w:after="0" w:afterAutospacing="0"/>
                        <w:rPr>
                          <w:rFonts w:ascii="Palatino" w:hAnsi="Palatino"/>
                          <w:sz w:val="22"/>
                          <w:szCs w:val="22"/>
                        </w:rPr>
                      </w:pPr>
                    </w:p>
                    <w:p w14:paraId="7CE2E885" w14:textId="36647BB4" w:rsidR="00297399" w:rsidRPr="00FE7FE8" w:rsidRDefault="00297399" w:rsidP="00FE7FE8">
                      <w:pPr>
                        <w:pStyle w:val="NormalWeb"/>
                        <w:spacing w:before="0" w:beforeAutospacing="0" w:after="0" w:afterAutospacing="0"/>
                        <w:rPr>
                          <w:rFonts w:ascii="Palatino" w:hAnsi="Palatino"/>
                          <w:sz w:val="22"/>
                          <w:szCs w:val="22"/>
                        </w:rPr>
                      </w:pPr>
                      <w:r w:rsidRPr="00FE7FE8">
                        <w:rPr>
                          <w:rFonts w:ascii="Palatino" w:hAnsi="Palatino"/>
                          <w:sz w:val="22"/>
                          <w:szCs w:val="22"/>
                        </w:rPr>
                        <w:t xml:space="preserve">___Complete 6 hours of coursework requirements for Minor/Area of Emphasis/Cognate. Include </w:t>
                      </w:r>
                      <w:r w:rsidRPr="00FE7FE8">
                        <w:rPr>
                          <w:rStyle w:val="Strong"/>
                          <w:rFonts w:ascii="Palatino" w:hAnsi="Palatino"/>
                          <w:sz w:val="22"/>
                          <w:szCs w:val="22"/>
                        </w:rPr>
                        <w:t>course department and number</w:t>
                      </w:r>
                      <w:r w:rsidRPr="00FE7FE8">
                        <w:rPr>
                          <w:rFonts w:ascii="Palatino" w:hAnsi="Palatino"/>
                          <w:sz w:val="22"/>
                          <w:szCs w:val="22"/>
                        </w:rPr>
                        <w:t>.</w:t>
                      </w:r>
                    </w:p>
                    <w:p w14:paraId="27FF31A6" w14:textId="77777777" w:rsidR="00297399" w:rsidRPr="00FE7FE8" w:rsidRDefault="00297399" w:rsidP="00FE7FE8">
                      <w:pPr>
                        <w:pStyle w:val="NormalWeb"/>
                        <w:spacing w:before="0" w:beforeAutospacing="0" w:after="0" w:afterAutospacing="0"/>
                        <w:ind w:left="600"/>
                        <w:rPr>
                          <w:rFonts w:ascii="Palatino" w:hAnsi="Palatino"/>
                          <w:sz w:val="22"/>
                          <w:szCs w:val="22"/>
                        </w:rPr>
                      </w:pPr>
                    </w:p>
                    <w:p w14:paraId="6ED66925" w14:textId="3D20D23D" w:rsidR="00297399" w:rsidRPr="00FE7FE8" w:rsidRDefault="00297399" w:rsidP="00FE7FE8">
                      <w:pPr>
                        <w:pStyle w:val="NormalWeb"/>
                        <w:spacing w:before="0" w:beforeAutospacing="0" w:after="0" w:afterAutospacing="0"/>
                        <w:ind w:left="600"/>
                        <w:rPr>
                          <w:rFonts w:ascii="Palatino" w:hAnsi="Palatino"/>
                          <w:sz w:val="22"/>
                          <w:szCs w:val="22"/>
                        </w:rPr>
                      </w:pPr>
                      <w:r w:rsidRPr="00FE7FE8">
                        <w:rPr>
                          <w:rFonts w:ascii="Palatino" w:hAnsi="Palatino"/>
                          <w:sz w:val="22"/>
                          <w:szCs w:val="22"/>
                        </w:rPr>
                        <w:t>___  ______________________________</w:t>
                      </w:r>
                      <w:r w:rsidRPr="00FE7FE8">
                        <w:rPr>
                          <w:rFonts w:ascii="Palatino" w:hAnsi="Palatino"/>
                          <w:sz w:val="22"/>
                          <w:szCs w:val="22"/>
                        </w:rPr>
                        <w:br/>
                        <w:t>___  ______________________________</w:t>
                      </w:r>
                    </w:p>
                    <w:p w14:paraId="46752D84" w14:textId="77777777" w:rsidR="00297399" w:rsidRDefault="00297399" w:rsidP="00FE7FE8">
                      <w:pPr>
                        <w:pStyle w:val="NormalWeb"/>
                        <w:spacing w:before="0" w:beforeAutospacing="0" w:after="0" w:afterAutospacing="0"/>
                        <w:rPr>
                          <w:rFonts w:ascii="Palatino" w:hAnsi="Palatino"/>
                          <w:sz w:val="22"/>
                          <w:szCs w:val="22"/>
                        </w:rPr>
                      </w:pPr>
                    </w:p>
                    <w:p w14:paraId="18600762" w14:textId="77777777" w:rsidR="00297399" w:rsidRPr="00FE7FE8" w:rsidRDefault="00297399" w:rsidP="00FE7FE8">
                      <w:pPr>
                        <w:pStyle w:val="NormalWeb"/>
                        <w:spacing w:before="0" w:beforeAutospacing="0" w:after="0" w:afterAutospacing="0"/>
                        <w:rPr>
                          <w:rFonts w:ascii="Palatino" w:hAnsi="Palatino"/>
                          <w:sz w:val="22"/>
                          <w:szCs w:val="22"/>
                        </w:rPr>
                      </w:pPr>
                    </w:p>
                    <w:p w14:paraId="4F5EABD3" w14:textId="19D5DAF2" w:rsidR="00297399" w:rsidRPr="00C95C55" w:rsidRDefault="00297399" w:rsidP="00FE7FE8">
                      <w:pPr>
                        <w:pStyle w:val="NormalWeb"/>
                        <w:spacing w:before="0" w:beforeAutospacing="0" w:after="0" w:afterAutospacing="0"/>
                        <w:rPr>
                          <w:rFonts w:ascii="Palatino" w:hAnsi="Palatino"/>
                          <w:sz w:val="22"/>
                          <w:szCs w:val="22"/>
                        </w:rPr>
                      </w:pPr>
                      <w:r w:rsidRPr="00FE7FE8">
                        <w:rPr>
                          <w:rFonts w:ascii="Palatino" w:hAnsi="Palatino"/>
                          <w:sz w:val="22"/>
                          <w:szCs w:val="22"/>
                        </w:rPr>
                        <w:t xml:space="preserve">___Complete Thesis Credits [official Thesis deadlines can be found at: </w:t>
                      </w:r>
                      <w:r w:rsidRPr="00FE7FE8">
                        <w:rPr>
                          <w:rFonts w:ascii="Palatino" w:hAnsi="Palatino"/>
                          <w:b/>
                          <w:sz w:val="22"/>
                          <w:szCs w:val="22"/>
                        </w:rPr>
                        <w:t>gradcollege.txstate.edu/students/deadlines</w:t>
                      </w:r>
                      <w:r>
                        <w:rPr>
                          <w:rFonts w:ascii="Palatino" w:hAnsi="Palatino"/>
                          <w:sz w:val="22"/>
                          <w:szCs w:val="22"/>
                        </w:rPr>
                        <w:t>]</w:t>
                      </w:r>
                    </w:p>
                    <w:p w14:paraId="7DF290E5" w14:textId="77777777" w:rsidR="00297399" w:rsidRPr="00FE7FE8" w:rsidRDefault="00297399" w:rsidP="00FE7FE8">
                      <w:pPr>
                        <w:pStyle w:val="NormalWeb"/>
                        <w:spacing w:before="0" w:beforeAutospacing="0" w:after="0" w:afterAutospacing="0"/>
                        <w:ind w:left="720"/>
                        <w:rPr>
                          <w:rFonts w:ascii="Palatino" w:hAnsi="Palatino"/>
                          <w:sz w:val="22"/>
                          <w:szCs w:val="22"/>
                        </w:rPr>
                      </w:pPr>
                    </w:p>
                    <w:p w14:paraId="5DAD99D3" w14:textId="77777777" w:rsidR="00297399" w:rsidRPr="00FE7FE8"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___Consult with graduate advisor</w:t>
                      </w:r>
                      <w:r w:rsidRPr="00FE7FE8">
                        <w:rPr>
                          <w:rFonts w:ascii="Palatino" w:hAnsi="Palatino"/>
                          <w:sz w:val="22"/>
                          <w:szCs w:val="22"/>
                        </w:rPr>
                        <w:br/>
                        <w:t>___Obtain commitment of Thesis advisor</w:t>
                      </w:r>
                      <w:r w:rsidRPr="00FE7FE8">
                        <w:rPr>
                          <w:rFonts w:ascii="Palatino" w:hAnsi="Palatino"/>
                          <w:sz w:val="22"/>
                          <w:szCs w:val="22"/>
                        </w:rPr>
                        <w:br/>
                        <w:t>___Enroll in 5399A by emailing Dr. Flore Chevaillier fc@txstate.edu</w:t>
                      </w:r>
                      <w:r w:rsidRPr="00FE7FE8">
                        <w:rPr>
                          <w:rFonts w:ascii="Palatino" w:hAnsi="Palatino"/>
                          <w:sz w:val="22"/>
                          <w:szCs w:val="22"/>
                        </w:rPr>
                        <w:br/>
                        <w:t>___Complete Thesis proposal</w:t>
                      </w:r>
                    </w:p>
                    <w:p w14:paraId="67F31E93" w14:textId="77777777" w:rsidR="00297399" w:rsidRPr="00FE7FE8"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___ Establish Thesis committee</w:t>
                      </w:r>
                    </w:p>
                    <w:p w14:paraId="225879E0" w14:textId="750D9392" w:rsidR="00297399" w:rsidRPr="00FE7FE8"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 xml:space="preserve">___Submit proposal and </w:t>
                      </w:r>
                      <w:r w:rsidRPr="00FE7FE8">
                        <w:rPr>
                          <w:rFonts w:ascii="Palatino" w:hAnsi="Palatino"/>
                          <w:i/>
                          <w:sz w:val="22"/>
                          <w:szCs w:val="22"/>
                        </w:rPr>
                        <w:t>Thesis Proposal Form</w:t>
                      </w:r>
                      <w:r w:rsidRPr="00FE7FE8">
                        <w:rPr>
                          <w:rFonts w:ascii="Palatino" w:hAnsi="Palatino"/>
                          <w:sz w:val="22"/>
                          <w:szCs w:val="22"/>
                        </w:rPr>
                        <w:t xml:space="preserve"> for approval by the Program Director Dr. </w:t>
                      </w:r>
                      <w:proofErr w:type="spellStart"/>
                      <w:r w:rsidRPr="00FE7FE8">
                        <w:rPr>
                          <w:rFonts w:ascii="Palatino" w:hAnsi="Palatino"/>
                          <w:sz w:val="22"/>
                          <w:szCs w:val="22"/>
                        </w:rPr>
                        <w:t>Teya</w:t>
                      </w:r>
                      <w:proofErr w:type="spellEnd"/>
                      <w:r w:rsidRPr="00FE7FE8">
                        <w:rPr>
                          <w:rFonts w:ascii="Palatino" w:hAnsi="Palatino"/>
                          <w:sz w:val="22"/>
                          <w:szCs w:val="22"/>
                        </w:rPr>
                        <w:t xml:space="preserve"> Rosenberg FH358</w:t>
                      </w:r>
                    </w:p>
                    <w:p w14:paraId="2F615BA2" w14:textId="77777777" w:rsidR="00297399"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___Enroll in 5399B by emailing Dr. Flore Chevaillier fc@txstate.edu</w:t>
                      </w:r>
                    </w:p>
                    <w:p w14:paraId="533A1CD3" w14:textId="77777777" w:rsidR="00297399" w:rsidRPr="00FE7FE8" w:rsidRDefault="00297399" w:rsidP="00FE7FE8">
                      <w:pPr>
                        <w:pStyle w:val="NormalWeb"/>
                        <w:spacing w:before="0" w:beforeAutospacing="0" w:after="0" w:afterAutospacing="0"/>
                        <w:ind w:left="720"/>
                        <w:rPr>
                          <w:rFonts w:ascii="Palatino" w:hAnsi="Palatino"/>
                          <w:sz w:val="22"/>
                          <w:szCs w:val="22"/>
                        </w:rPr>
                      </w:pPr>
                      <w:r w:rsidRPr="00FE7FE8">
                        <w:rPr>
                          <w:rFonts w:ascii="Palatino" w:hAnsi="Palatino"/>
                          <w:sz w:val="22"/>
                          <w:szCs w:val="22"/>
                        </w:rPr>
                        <w:t>___Submit complete draft of Thesis to committee by agreed upon deadline</w:t>
                      </w:r>
                      <w:r w:rsidRPr="00FE7FE8">
                        <w:rPr>
                          <w:rFonts w:ascii="Palatino" w:hAnsi="Palatino"/>
                          <w:sz w:val="22"/>
                          <w:szCs w:val="22"/>
                        </w:rPr>
                        <w:br/>
                        <w:t>___Conduct Thesis defense with committee (date, time, and room reservation arranged by committee and student)</w:t>
                      </w:r>
                    </w:p>
                    <w:p w14:paraId="59C32D0B" w14:textId="4505116B" w:rsidR="00297399" w:rsidRPr="00FE7FE8" w:rsidRDefault="00297399" w:rsidP="00FE7FE8">
                      <w:pPr>
                        <w:pStyle w:val="NormalWeb"/>
                        <w:spacing w:before="0" w:beforeAutospacing="0" w:after="0" w:afterAutospacing="0"/>
                        <w:ind w:left="720"/>
                        <w:rPr>
                          <w:i/>
                          <w:sz w:val="24"/>
                          <w:szCs w:val="24"/>
                        </w:rPr>
                      </w:pPr>
                      <w:r w:rsidRPr="00FE7FE8">
                        <w:rPr>
                          <w:rFonts w:ascii="Palatino" w:hAnsi="Palatino"/>
                          <w:sz w:val="22"/>
                          <w:szCs w:val="22"/>
                        </w:rPr>
                        <w:br/>
                      </w:r>
                    </w:p>
                    <w:p w14:paraId="2FA3E473" w14:textId="77777777" w:rsidR="00297399" w:rsidRDefault="00297399" w:rsidP="00FE7FE8">
                      <w:pPr>
                        <w:pStyle w:val="NormalWeb"/>
                        <w:spacing w:before="0" w:beforeAutospacing="0" w:after="0" w:afterAutospacing="0"/>
                        <w:rPr>
                          <w:sz w:val="24"/>
                          <w:szCs w:val="24"/>
                        </w:rPr>
                      </w:pPr>
                    </w:p>
                    <w:p w14:paraId="3D7FE75E" w14:textId="77777777" w:rsidR="00297399" w:rsidRDefault="00297399" w:rsidP="00FE7FE8">
                      <w:pPr>
                        <w:pStyle w:val="NormalWeb"/>
                        <w:spacing w:before="0" w:beforeAutospacing="0" w:after="0" w:afterAutospacing="0"/>
                        <w:rPr>
                          <w:sz w:val="24"/>
                          <w:szCs w:val="24"/>
                        </w:rPr>
                      </w:pPr>
                    </w:p>
                    <w:p w14:paraId="6EDBE7F3" w14:textId="77777777" w:rsidR="00297399" w:rsidRDefault="00297399" w:rsidP="00FE7FE8">
                      <w:pPr>
                        <w:pStyle w:val="NormalWeb"/>
                        <w:spacing w:before="0" w:beforeAutospacing="0" w:after="0" w:afterAutospacing="0"/>
                        <w:rPr>
                          <w:sz w:val="24"/>
                          <w:szCs w:val="24"/>
                        </w:rPr>
                      </w:pPr>
                    </w:p>
                    <w:p w14:paraId="3650AD0B" w14:textId="22639B39" w:rsidR="00297399" w:rsidRPr="00BC4C2E" w:rsidRDefault="00297399" w:rsidP="00FE7FE8">
                      <w:pPr>
                        <w:pStyle w:val="NormalWeb"/>
                        <w:ind w:left="1440"/>
                      </w:pPr>
                    </w:p>
                  </w:txbxContent>
                </v:textbox>
                <w10:wrap type="through" anchorx="page" anchory="page"/>
              </v:shape>
            </w:pict>
          </mc:Fallback>
        </mc:AlternateContent>
      </w:r>
      <w:r w:rsidR="00E9041C">
        <w:br w:type="page"/>
      </w:r>
      <w:r w:rsidR="00DC796F" w:rsidRPr="00DC796F">
        <w:rPr>
          <w:noProof/>
        </w:rPr>
        <w:lastRenderedPageBreak/>
        <mc:AlternateContent>
          <mc:Choice Requires="wps">
            <w:drawing>
              <wp:anchor distT="0" distB="0" distL="114300" distR="114300" simplePos="0" relativeHeight="251611136" behindDoc="0" locked="0" layoutInCell="1" allowOverlap="1" wp14:anchorId="0EDFA623" wp14:editId="7E80423E">
                <wp:simplePos x="0" y="0"/>
                <wp:positionH relativeFrom="page">
                  <wp:posOffset>457200</wp:posOffset>
                </wp:positionH>
                <wp:positionV relativeFrom="page">
                  <wp:posOffset>640080</wp:posOffset>
                </wp:positionV>
                <wp:extent cx="4114800" cy="7030720"/>
                <wp:effectExtent l="0" t="0" r="0" b="5080"/>
                <wp:wrapThrough wrapText="bothSides">
                  <wp:wrapPolygon edited="0">
                    <wp:start x="133" y="0"/>
                    <wp:lineTo x="133" y="21538"/>
                    <wp:lineTo x="21333" y="21538"/>
                    <wp:lineTo x="21333" y="0"/>
                    <wp:lineTo x="133" y="0"/>
                  </wp:wrapPolygon>
                </wp:wrapThrough>
                <wp:docPr id="17" name="Text Box 17"/>
                <wp:cNvGraphicFramePr/>
                <a:graphic xmlns:a="http://schemas.openxmlformats.org/drawingml/2006/main">
                  <a:graphicData uri="http://schemas.microsoft.com/office/word/2010/wordprocessingShape">
                    <wps:wsp>
                      <wps:cNvSpPr txBox="1"/>
                      <wps:spPr>
                        <a:xfrm>
                          <a:off x="0" y="0"/>
                          <a:ext cx="4114800" cy="7030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2358D26" w14:textId="77777777" w:rsidR="00297399" w:rsidRPr="000E41C3" w:rsidRDefault="00297399" w:rsidP="00DC796F">
                            <w:pPr>
                              <w:widowControl w:val="0"/>
                              <w:autoSpaceDE w:val="0"/>
                              <w:autoSpaceDN w:val="0"/>
                              <w:adjustRightInd w:val="0"/>
                              <w:jc w:val="center"/>
                              <w:rPr>
                                <w:rFonts w:ascii="Times New Roman" w:hAnsi="Times New Roman" w:cs="Times New Roman"/>
                                <w:b/>
                              </w:rPr>
                            </w:pPr>
                            <w:r w:rsidRPr="000E41C3">
                              <w:rPr>
                                <w:rFonts w:ascii="Times New Roman" w:hAnsi="Times New Roman" w:cs="Times New Roman"/>
                                <w:b/>
                              </w:rPr>
                              <w:t>Thesis Guidelines</w:t>
                            </w:r>
                          </w:p>
                          <w:p w14:paraId="2B749823" w14:textId="77777777" w:rsidR="00297399" w:rsidRPr="000E41C3" w:rsidRDefault="00297399" w:rsidP="00DC796F">
                            <w:pPr>
                              <w:widowControl w:val="0"/>
                              <w:autoSpaceDE w:val="0"/>
                              <w:autoSpaceDN w:val="0"/>
                              <w:adjustRightInd w:val="0"/>
                              <w:jc w:val="center"/>
                              <w:rPr>
                                <w:rFonts w:ascii="Times New Roman" w:hAnsi="Times New Roman" w:cs="Times New Roman"/>
                                <w:b/>
                              </w:rPr>
                            </w:pPr>
                            <w:r w:rsidRPr="000E41C3">
                              <w:rPr>
                                <w:rFonts w:ascii="Times New Roman" w:hAnsi="Times New Roman" w:cs="Times New Roman"/>
                                <w:b/>
                              </w:rPr>
                              <w:t>for M.A. in Literature Students</w:t>
                            </w:r>
                          </w:p>
                          <w:p w14:paraId="32FD4C6F" w14:textId="77777777" w:rsidR="00297399" w:rsidRDefault="00297399" w:rsidP="00DC796F">
                            <w:pPr>
                              <w:widowControl w:val="0"/>
                              <w:autoSpaceDE w:val="0"/>
                              <w:autoSpaceDN w:val="0"/>
                              <w:adjustRightInd w:val="0"/>
                              <w:rPr>
                                <w:rFonts w:ascii="Times New Roman" w:hAnsi="Times New Roman" w:cs="Times New Roman"/>
                              </w:rPr>
                            </w:pPr>
                          </w:p>
                          <w:p w14:paraId="1202E262" w14:textId="1323D7EC"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r w:rsidRPr="00C43BD0">
                              <w:rPr>
                                <w:rFonts w:ascii="Palatino" w:hAnsi="Palatino" w:cs="Times New Roman"/>
                                <w:b/>
                                <w:sz w:val="22"/>
                                <w:szCs w:val="22"/>
                              </w:rPr>
                              <w:t>I. What is a thesis</w:t>
                            </w:r>
                            <w:r w:rsidR="003056EC">
                              <w:rPr>
                                <w:rFonts w:ascii="Palatino" w:hAnsi="Palatino" w:cs="Times New Roman"/>
                                <w:b/>
                                <w:sz w:val="22"/>
                                <w:szCs w:val="22"/>
                              </w:rPr>
                              <w:t>, and what special requirements do I need to meet to graduate</w:t>
                            </w:r>
                            <w:r w:rsidRPr="00C43BD0">
                              <w:rPr>
                                <w:rFonts w:ascii="Palatino" w:hAnsi="Palatino" w:cs="Times New Roman"/>
                                <w:b/>
                                <w:sz w:val="22"/>
                                <w:szCs w:val="22"/>
                              </w:rPr>
                              <w:t>?</w:t>
                            </w:r>
                          </w:p>
                          <w:p w14:paraId="13B38339"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p>
                          <w:p w14:paraId="5993709C" w14:textId="054E9584"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A thesis is essentially a lengthy research paper that makes an original, well-supported argument. The body of the thesis is normally divided into chapters and may include an introduction.</w:t>
                            </w:r>
                            <w:r w:rsidR="003056EC">
                              <w:rPr>
                                <w:rFonts w:ascii="Palatino" w:hAnsi="Palatino" w:cs="Times New Roman"/>
                                <w:sz w:val="22"/>
                                <w:szCs w:val="22"/>
                              </w:rPr>
                              <w:t xml:space="preserve"> </w:t>
                            </w:r>
                            <w:r w:rsidRPr="00C43BD0">
                              <w:rPr>
                                <w:rFonts w:ascii="Palatino" w:hAnsi="Palatino" w:cs="Times New Roman"/>
                                <w:sz w:val="22"/>
                                <w:szCs w:val="22"/>
                              </w:rPr>
                              <w:t>There is no set page limit, but generally theses are no shorter than 60 pages, not counting documentation, and no longer than 120 pages.</w:t>
                            </w:r>
                          </w:p>
                          <w:p w14:paraId="0853FD9F"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32CA97EF" w14:textId="4138FA93" w:rsidR="003056EC" w:rsidRPr="00C43BD0" w:rsidRDefault="003056EC" w:rsidP="00DC796F">
                            <w:pPr>
                              <w:widowControl w:val="0"/>
                              <w:autoSpaceDE w:val="0"/>
                              <w:autoSpaceDN w:val="0"/>
                              <w:adjustRightInd w:val="0"/>
                              <w:spacing w:line="276" w:lineRule="auto"/>
                              <w:rPr>
                                <w:rFonts w:ascii="Palatino" w:hAnsi="Palatino" w:cs="Times New Roman"/>
                                <w:sz w:val="22"/>
                                <w:szCs w:val="22"/>
                              </w:rPr>
                            </w:pPr>
                            <w:r>
                              <w:rPr>
                                <w:rFonts w:ascii="Palatino" w:hAnsi="Palatino" w:cs="Times New Roman"/>
                                <w:sz w:val="22"/>
                                <w:szCs w:val="22"/>
                              </w:rPr>
                              <w:t>To graduate, you will take the General Exam, write a proposal, submit a thesis, and complete an oral defense.</w:t>
                            </w:r>
                          </w:p>
                          <w:p w14:paraId="19357449"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p>
                          <w:p w14:paraId="32BADED9"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r w:rsidRPr="00C43BD0">
                              <w:rPr>
                                <w:rFonts w:ascii="Palatino" w:hAnsi="Palatino" w:cs="Times New Roman"/>
                                <w:b/>
                                <w:sz w:val="22"/>
                                <w:szCs w:val="22"/>
                              </w:rPr>
                              <w:t>II. When should I start to think about my thesis?</w:t>
                            </w:r>
                          </w:p>
                          <w:p w14:paraId="46040BDD"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p>
                          <w:p w14:paraId="792AE96C" w14:textId="5501859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If you are on the thesis track, you will begin to think about ideas for your thesis during your first year of graduate study. The sooner you select a thesis topic, the sooner you can begin the process of putting together your thesis committee and doing research on that topic. Researching and writing a thesis can be a very time-consuming process, so beginning early can make it less stressful for you and your committee.</w:t>
                            </w:r>
                          </w:p>
                          <w:p w14:paraId="7E49C66C"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p>
                          <w:p w14:paraId="6F4E168A"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r w:rsidRPr="00C43BD0">
                              <w:rPr>
                                <w:rFonts w:ascii="Palatino" w:hAnsi="Palatino" w:cs="Times New Roman"/>
                                <w:b/>
                                <w:sz w:val="22"/>
                                <w:szCs w:val="22"/>
                              </w:rPr>
                              <w:t>III. How do I know what to write about?</w:t>
                            </w:r>
                          </w:p>
                          <w:p w14:paraId="21C3AF56"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p>
                          <w:p w14:paraId="6B2A2BD0"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You should choose a topic that interests you because you will be spending a lot of time researching and writing about that topic. Also, your topic must be original. The thesis will be published electronically, and you would frustrate future scholars who obtain copies of your thesis only to find that much of it repeats earlier scholarship.</w:t>
                            </w:r>
                          </w:p>
                          <w:p w14:paraId="4BDFC5E5"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p>
                          <w:p w14:paraId="62B7BB6E"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Many students choose to expand on a research paper that they wrote for a course. It is helpful, once you have an idea or two, to do some preliminary research to see what kinds of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A623" id="Text Box 17" o:spid="_x0000_s1030" type="#_x0000_t202" style="position:absolute;margin-left:36pt;margin-top:50.4pt;width:324pt;height:553.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" filled="f" stroked="f">
                <v:textbox>
                  <w:txbxContent>
                    <w:p w14:paraId="12358D26" w14:textId="77777777" w:rsidR="00297399" w:rsidRPr="000E41C3" w:rsidRDefault="00297399" w:rsidP="00DC796F">
                      <w:pPr>
                        <w:widowControl w:val="0"/>
                        <w:autoSpaceDE w:val="0"/>
                        <w:autoSpaceDN w:val="0"/>
                        <w:adjustRightInd w:val="0"/>
                        <w:jc w:val="center"/>
                        <w:rPr>
                          <w:rFonts w:ascii="Times New Roman" w:hAnsi="Times New Roman" w:cs="Times New Roman"/>
                          <w:b/>
                        </w:rPr>
                      </w:pPr>
                      <w:r w:rsidRPr="000E41C3">
                        <w:rPr>
                          <w:rFonts w:ascii="Times New Roman" w:hAnsi="Times New Roman" w:cs="Times New Roman"/>
                          <w:b/>
                        </w:rPr>
                        <w:t>Thesis Guidelines</w:t>
                      </w:r>
                    </w:p>
                    <w:p w14:paraId="2B749823" w14:textId="77777777" w:rsidR="00297399" w:rsidRPr="000E41C3" w:rsidRDefault="00297399" w:rsidP="00DC796F">
                      <w:pPr>
                        <w:widowControl w:val="0"/>
                        <w:autoSpaceDE w:val="0"/>
                        <w:autoSpaceDN w:val="0"/>
                        <w:adjustRightInd w:val="0"/>
                        <w:jc w:val="center"/>
                        <w:rPr>
                          <w:rFonts w:ascii="Times New Roman" w:hAnsi="Times New Roman" w:cs="Times New Roman"/>
                          <w:b/>
                        </w:rPr>
                      </w:pPr>
                      <w:r w:rsidRPr="000E41C3">
                        <w:rPr>
                          <w:rFonts w:ascii="Times New Roman" w:hAnsi="Times New Roman" w:cs="Times New Roman"/>
                          <w:b/>
                        </w:rPr>
                        <w:t>for M.A. in Literature Students</w:t>
                      </w:r>
                    </w:p>
                    <w:p w14:paraId="32FD4C6F" w14:textId="77777777" w:rsidR="00297399" w:rsidRDefault="00297399" w:rsidP="00DC796F">
                      <w:pPr>
                        <w:widowControl w:val="0"/>
                        <w:autoSpaceDE w:val="0"/>
                        <w:autoSpaceDN w:val="0"/>
                        <w:adjustRightInd w:val="0"/>
                        <w:rPr>
                          <w:rFonts w:ascii="Times New Roman" w:hAnsi="Times New Roman" w:cs="Times New Roman"/>
                        </w:rPr>
                      </w:pPr>
                    </w:p>
                    <w:p w14:paraId="1202E262" w14:textId="1323D7EC"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r w:rsidRPr="00C43BD0">
                        <w:rPr>
                          <w:rFonts w:ascii="Palatino" w:hAnsi="Palatino" w:cs="Times New Roman"/>
                          <w:b/>
                          <w:sz w:val="22"/>
                          <w:szCs w:val="22"/>
                        </w:rPr>
                        <w:t>I. What is a thesis</w:t>
                      </w:r>
                      <w:r w:rsidR="003056EC">
                        <w:rPr>
                          <w:rFonts w:ascii="Palatino" w:hAnsi="Palatino" w:cs="Times New Roman"/>
                          <w:b/>
                          <w:sz w:val="22"/>
                          <w:szCs w:val="22"/>
                        </w:rPr>
                        <w:t>, and what special requirements do I need to meet to graduate</w:t>
                      </w:r>
                      <w:r w:rsidRPr="00C43BD0">
                        <w:rPr>
                          <w:rFonts w:ascii="Palatino" w:hAnsi="Palatino" w:cs="Times New Roman"/>
                          <w:b/>
                          <w:sz w:val="22"/>
                          <w:szCs w:val="22"/>
                        </w:rPr>
                        <w:t>?</w:t>
                      </w:r>
                    </w:p>
                    <w:p w14:paraId="13B38339"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p>
                    <w:p w14:paraId="5993709C" w14:textId="054E9584"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A thesis is essentially a lengthy research paper that makes an original, well-supported argument. The body of the thesis is normally divided into chapters and may include an introduction.</w:t>
                      </w:r>
                      <w:r w:rsidR="003056EC">
                        <w:rPr>
                          <w:rFonts w:ascii="Palatino" w:hAnsi="Palatino" w:cs="Times New Roman"/>
                          <w:sz w:val="22"/>
                          <w:szCs w:val="22"/>
                        </w:rPr>
                        <w:t xml:space="preserve"> </w:t>
                      </w:r>
                      <w:r w:rsidRPr="00C43BD0">
                        <w:rPr>
                          <w:rFonts w:ascii="Palatino" w:hAnsi="Palatino" w:cs="Times New Roman"/>
                          <w:sz w:val="22"/>
                          <w:szCs w:val="22"/>
                        </w:rPr>
                        <w:t>There is no set page limit, but generally theses are no shorter than 60 pages, not counting documentation, and no longer than 120 pages.</w:t>
                      </w:r>
                    </w:p>
                    <w:p w14:paraId="0853FD9F"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32CA97EF" w14:textId="4138FA93" w:rsidR="003056EC" w:rsidRPr="00C43BD0" w:rsidRDefault="003056EC" w:rsidP="00DC796F">
                      <w:pPr>
                        <w:widowControl w:val="0"/>
                        <w:autoSpaceDE w:val="0"/>
                        <w:autoSpaceDN w:val="0"/>
                        <w:adjustRightInd w:val="0"/>
                        <w:spacing w:line="276" w:lineRule="auto"/>
                        <w:rPr>
                          <w:rFonts w:ascii="Palatino" w:hAnsi="Palatino" w:cs="Times New Roman"/>
                          <w:sz w:val="22"/>
                          <w:szCs w:val="22"/>
                        </w:rPr>
                      </w:pPr>
                      <w:r>
                        <w:rPr>
                          <w:rFonts w:ascii="Palatino" w:hAnsi="Palatino" w:cs="Times New Roman"/>
                          <w:sz w:val="22"/>
                          <w:szCs w:val="22"/>
                        </w:rPr>
                        <w:t>To graduate, you will take the General Exam, write a proposal, submit a thesis, and complete an oral defense.</w:t>
                      </w:r>
                    </w:p>
                    <w:p w14:paraId="19357449"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p>
                    <w:p w14:paraId="32BADED9"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r w:rsidRPr="00C43BD0">
                        <w:rPr>
                          <w:rFonts w:ascii="Palatino" w:hAnsi="Palatino" w:cs="Times New Roman"/>
                          <w:b/>
                          <w:sz w:val="22"/>
                          <w:szCs w:val="22"/>
                        </w:rPr>
                        <w:t>II. When should I start to think about my thesis?</w:t>
                      </w:r>
                    </w:p>
                    <w:p w14:paraId="46040BDD"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p>
                    <w:p w14:paraId="792AE96C" w14:textId="5501859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If you are on the thesis track, you will begin to think about ideas for your thesis during your first year of graduate study. The sooner you select a thesis topic, the sooner you can begin the process of putting together your thesis committee and doing research on that topic. Researching and writing a thesis can be a very time-consuming process, so beginning early can make it less stressful for you and your committee.</w:t>
                      </w:r>
                    </w:p>
                    <w:p w14:paraId="7E49C66C"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p>
                    <w:p w14:paraId="6F4E168A"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r w:rsidRPr="00C43BD0">
                        <w:rPr>
                          <w:rFonts w:ascii="Palatino" w:hAnsi="Palatino" w:cs="Times New Roman"/>
                          <w:b/>
                          <w:sz w:val="22"/>
                          <w:szCs w:val="22"/>
                        </w:rPr>
                        <w:t>III. How do I know what to write about?</w:t>
                      </w:r>
                    </w:p>
                    <w:p w14:paraId="21C3AF56" w14:textId="77777777" w:rsidR="00297399" w:rsidRPr="00C43BD0" w:rsidRDefault="00297399" w:rsidP="00DC796F">
                      <w:pPr>
                        <w:widowControl w:val="0"/>
                        <w:autoSpaceDE w:val="0"/>
                        <w:autoSpaceDN w:val="0"/>
                        <w:adjustRightInd w:val="0"/>
                        <w:spacing w:line="276" w:lineRule="auto"/>
                        <w:rPr>
                          <w:rFonts w:ascii="Palatino" w:hAnsi="Palatino" w:cs="Times New Roman"/>
                          <w:b/>
                          <w:sz w:val="22"/>
                          <w:szCs w:val="22"/>
                        </w:rPr>
                      </w:pPr>
                    </w:p>
                    <w:p w14:paraId="6B2A2BD0"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You should choose a topic that interests you because you will be spending a lot of time researching and writing about that topic. Also, your topic must be original. The thesis will be published electronically, and you would frustrate future scholars who obtain copies of your thesis only to find that much of it repeats earlier scholarship.</w:t>
                      </w:r>
                    </w:p>
                    <w:p w14:paraId="4BDFC5E5"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p>
                    <w:p w14:paraId="62B7BB6E"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Many students choose to expand on a research paper that they wrote for a course. It is helpful, once you have an idea or two, to do some preliminary research to see what kinds of things</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14208" behindDoc="0" locked="0" layoutInCell="1" allowOverlap="1" wp14:anchorId="41C8D129" wp14:editId="197A4FE5">
                <wp:simplePos x="0" y="0"/>
                <wp:positionH relativeFrom="page">
                  <wp:posOffset>479425</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41" name="Text Box 41"/>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D9E519D" w14:textId="77777777" w:rsidR="00297399" w:rsidRDefault="00297399" w:rsidP="00DC796F">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8D129" id="Text Box 41" o:spid="_x0000_s1031" type="#_x0000_t202" style="position:absolute;margin-left:37.75pt;margin-top:14.4pt;width:20.5pt;height:36pt;z-index:25161420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" filled="f" stroked="f">
                <v:textbox>
                  <w:txbxContent>
                    <w:p w14:paraId="3D9E519D" w14:textId="77777777" w:rsidR="00297399" w:rsidRDefault="00297399" w:rsidP="00DC796F">
                      <w:r>
                        <w:t>3</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17280" behindDoc="0" locked="0" layoutInCell="1" allowOverlap="1" wp14:anchorId="163F1EAA" wp14:editId="0E881A21">
                <wp:simplePos x="0" y="0"/>
                <wp:positionH relativeFrom="page">
                  <wp:posOffset>5486400</wp:posOffset>
                </wp:positionH>
                <wp:positionV relativeFrom="page">
                  <wp:posOffset>640080</wp:posOffset>
                </wp:positionV>
                <wp:extent cx="4140200" cy="7018020"/>
                <wp:effectExtent l="0" t="0" r="0" b="0"/>
                <wp:wrapThrough wrapText="bothSides">
                  <wp:wrapPolygon edited="0">
                    <wp:start x="133" y="0"/>
                    <wp:lineTo x="133" y="21498"/>
                    <wp:lineTo x="21335" y="21498"/>
                    <wp:lineTo x="21335" y="0"/>
                    <wp:lineTo x="133" y="0"/>
                  </wp:wrapPolygon>
                </wp:wrapThrough>
                <wp:docPr id="18" name="Text Box 18"/>
                <wp:cNvGraphicFramePr/>
                <a:graphic xmlns:a="http://schemas.openxmlformats.org/drawingml/2006/main">
                  <a:graphicData uri="http://schemas.microsoft.com/office/word/2010/wordprocessingShape">
                    <wps:wsp>
                      <wps:cNvSpPr txBox="1"/>
                      <wps:spPr>
                        <a:xfrm>
                          <a:off x="0" y="0"/>
                          <a:ext cx="4140200" cy="7018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0505667" w14:textId="41F1A41B"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 xml:space="preserve">have already been written about your topic. If you think, after investigating your topic, that you can make an original argument, then you should discuss your idea with a faculty member to get feedback. </w:t>
                            </w:r>
                          </w:p>
                          <w:p w14:paraId="050F9379"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p>
                          <w:p w14:paraId="41994B92"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 xml:space="preserve">It would be a good idea to look at some theses to get a sense of the kinds of topics people choose, how they organize their arguments, and so on. A selection of maroon-bound theses is available on the right-hand shelves in FH 361 for in-room browsing. Copies of all Texas State theses are also available in the </w:t>
                            </w:r>
                            <w:proofErr w:type="spellStart"/>
                            <w:r w:rsidRPr="00C43BD0">
                              <w:rPr>
                                <w:rFonts w:ascii="Palatino" w:hAnsi="Palatino" w:cs="Times New Roman"/>
                                <w:sz w:val="22"/>
                                <w:szCs w:val="22"/>
                              </w:rPr>
                              <w:t>Alkek</w:t>
                            </w:r>
                            <w:proofErr w:type="spellEnd"/>
                            <w:r w:rsidRPr="00C43BD0">
                              <w:rPr>
                                <w:rFonts w:ascii="Palatino" w:hAnsi="Palatino" w:cs="Times New Roman"/>
                                <w:sz w:val="22"/>
                                <w:szCs w:val="22"/>
                              </w:rPr>
                              <w:t xml:space="preserve"> Library.</w:t>
                            </w:r>
                          </w:p>
                          <w:p w14:paraId="30F4E5E0"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3E2380F1"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73166AB9" w14:textId="77777777" w:rsidR="00297399" w:rsidRPr="0004003A" w:rsidRDefault="00297399" w:rsidP="00DC796F">
                            <w:pPr>
                              <w:widowControl w:val="0"/>
                              <w:autoSpaceDE w:val="0"/>
                              <w:autoSpaceDN w:val="0"/>
                              <w:adjustRightInd w:val="0"/>
                              <w:spacing w:line="276" w:lineRule="auto"/>
                              <w:rPr>
                                <w:rFonts w:ascii="Palatino" w:hAnsi="Palatino" w:cs="Times New Roman"/>
                                <w:b/>
                                <w:sz w:val="22"/>
                                <w:szCs w:val="22"/>
                              </w:rPr>
                            </w:pPr>
                            <w:r w:rsidRPr="0004003A">
                              <w:rPr>
                                <w:rFonts w:ascii="Palatino" w:hAnsi="Palatino" w:cs="Times New Roman"/>
                                <w:b/>
                                <w:sz w:val="22"/>
                                <w:szCs w:val="22"/>
                              </w:rPr>
                              <w:t>IV. Are there any limits on the topics from which I can choose?</w:t>
                            </w:r>
                          </w:p>
                          <w:p w14:paraId="3E093EDB"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03BD36F2" w14:textId="6E317D51" w:rsidR="00297399"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You need to work with a text or texts in English rather than translations into English. So much of a text is inevitably lost in translation that scholars cannot really say they know a text unless they have read and studied it in the language in which it was written. Even if you are fluent in another language and wish to write about a text in that language, chances are that you will not be able to find three committee members who are also fluent in that language. For these reasons, you should avoid translated texts when choosing a thesis topic.</w:t>
                            </w:r>
                          </w:p>
                          <w:p w14:paraId="0CF19E29"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2C4D3FDF"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2A981199" w14:textId="77777777" w:rsidR="00297399" w:rsidRPr="0004003A" w:rsidRDefault="00297399" w:rsidP="00DC796F">
                            <w:pPr>
                              <w:widowControl w:val="0"/>
                              <w:autoSpaceDE w:val="0"/>
                              <w:autoSpaceDN w:val="0"/>
                              <w:adjustRightInd w:val="0"/>
                              <w:spacing w:line="276" w:lineRule="auto"/>
                              <w:rPr>
                                <w:rFonts w:ascii="Palatino" w:hAnsi="Palatino" w:cs="Times New Roman"/>
                                <w:b/>
                                <w:sz w:val="22"/>
                                <w:szCs w:val="22"/>
                              </w:rPr>
                            </w:pPr>
                            <w:r w:rsidRPr="0004003A">
                              <w:rPr>
                                <w:rFonts w:ascii="Palatino" w:hAnsi="Palatino" w:cs="Times New Roman"/>
                                <w:b/>
                                <w:sz w:val="22"/>
                                <w:szCs w:val="22"/>
                              </w:rPr>
                              <w:t>V. How do I put together my thesis committee?</w:t>
                            </w:r>
                          </w:p>
                          <w:p w14:paraId="26E7EE47"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2AACEF83"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 xml:space="preserve">Once you have an idea for your thesis, you should consider which faculty members are experts on, or at least knowledgeable about, your topic. One faculty member will act as the chair of your committee, also called the thesis director, and two additional faculty members will act as readers. You will be the most involved with the chair of your committee, so you should choose a professor with whom you feel comfortable and whose academic methods and viewpoints you respect. The </w:t>
                            </w:r>
                          </w:p>
                          <w:p w14:paraId="476D46A3"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1EAA" id="Text Box 18" o:spid="_x0000_s1032" type="#_x0000_t202" style="position:absolute;margin-left:6in;margin-top:50.4pt;width:326pt;height:552.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" filled="f" stroked="f">
                <v:textbox>
                  <w:txbxContent>
                    <w:p w14:paraId="60505667" w14:textId="41F1A41B"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 xml:space="preserve">have already been written about your topic. If you think, after investigating your topic, that you can make an original argument, then you should discuss your idea with a faculty member to get feedback. </w:t>
                      </w:r>
                    </w:p>
                    <w:p w14:paraId="050F9379" w14:textId="77777777" w:rsidR="00297399" w:rsidRPr="00C43BD0" w:rsidRDefault="00297399" w:rsidP="00DC796F">
                      <w:pPr>
                        <w:widowControl w:val="0"/>
                        <w:autoSpaceDE w:val="0"/>
                        <w:autoSpaceDN w:val="0"/>
                        <w:adjustRightInd w:val="0"/>
                        <w:spacing w:line="276" w:lineRule="auto"/>
                        <w:rPr>
                          <w:rFonts w:ascii="Palatino" w:hAnsi="Palatino" w:cs="Times New Roman"/>
                          <w:sz w:val="22"/>
                          <w:szCs w:val="22"/>
                        </w:rPr>
                      </w:pPr>
                    </w:p>
                    <w:p w14:paraId="41994B92"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r w:rsidRPr="00C43BD0">
                        <w:rPr>
                          <w:rFonts w:ascii="Palatino" w:hAnsi="Palatino" w:cs="Times New Roman"/>
                          <w:sz w:val="22"/>
                          <w:szCs w:val="22"/>
                        </w:rPr>
                        <w:t xml:space="preserve">It would be a good idea to look at some theses to get a sense of the kinds of topics people choose, how they organize their arguments, and so on. A selection of maroon-bound theses is available on the right-hand shelves in FH 361 for in-room browsing. Copies of all Texas State theses are also available in the </w:t>
                      </w:r>
                      <w:proofErr w:type="spellStart"/>
                      <w:r w:rsidRPr="00C43BD0">
                        <w:rPr>
                          <w:rFonts w:ascii="Palatino" w:hAnsi="Palatino" w:cs="Times New Roman"/>
                          <w:sz w:val="22"/>
                          <w:szCs w:val="22"/>
                        </w:rPr>
                        <w:t>Alkek</w:t>
                      </w:r>
                      <w:proofErr w:type="spellEnd"/>
                      <w:r w:rsidRPr="00C43BD0">
                        <w:rPr>
                          <w:rFonts w:ascii="Palatino" w:hAnsi="Palatino" w:cs="Times New Roman"/>
                          <w:sz w:val="22"/>
                          <w:szCs w:val="22"/>
                        </w:rPr>
                        <w:t xml:space="preserve"> Library.</w:t>
                      </w:r>
                    </w:p>
                    <w:p w14:paraId="30F4E5E0"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3E2380F1"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73166AB9" w14:textId="77777777" w:rsidR="00297399" w:rsidRPr="0004003A" w:rsidRDefault="00297399" w:rsidP="00DC796F">
                      <w:pPr>
                        <w:widowControl w:val="0"/>
                        <w:autoSpaceDE w:val="0"/>
                        <w:autoSpaceDN w:val="0"/>
                        <w:adjustRightInd w:val="0"/>
                        <w:spacing w:line="276" w:lineRule="auto"/>
                        <w:rPr>
                          <w:rFonts w:ascii="Palatino" w:hAnsi="Palatino" w:cs="Times New Roman"/>
                          <w:b/>
                          <w:sz w:val="22"/>
                          <w:szCs w:val="22"/>
                        </w:rPr>
                      </w:pPr>
                      <w:r w:rsidRPr="0004003A">
                        <w:rPr>
                          <w:rFonts w:ascii="Palatino" w:hAnsi="Palatino" w:cs="Times New Roman"/>
                          <w:b/>
                          <w:sz w:val="22"/>
                          <w:szCs w:val="22"/>
                        </w:rPr>
                        <w:t>IV. Are there any limits on the topics from which I can choose?</w:t>
                      </w:r>
                    </w:p>
                    <w:p w14:paraId="3E093EDB"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03BD36F2" w14:textId="6E317D51" w:rsidR="00297399"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You need to work with a text or texts in English rather than translations into English. So much of a text is inevitably lost in translation that scholars cannot really say they know a text unless they have read and studied it in the language in which it was written. Even if you are fluent in another language and wish to write about a text in that language, chances are that you will not be able to find three committee members who are also fluent in that language. For these reasons, you should avoid translated texts when choosing a thesis topic.</w:t>
                      </w:r>
                    </w:p>
                    <w:p w14:paraId="0CF19E29"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2C4D3FDF"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2A981199" w14:textId="77777777" w:rsidR="00297399" w:rsidRPr="0004003A" w:rsidRDefault="00297399" w:rsidP="00DC796F">
                      <w:pPr>
                        <w:widowControl w:val="0"/>
                        <w:autoSpaceDE w:val="0"/>
                        <w:autoSpaceDN w:val="0"/>
                        <w:adjustRightInd w:val="0"/>
                        <w:spacing w:line="276" w:lineRule="auto"/>
                        <w:rPr>
                          <w:rFonts w:ascii="Palatino" w:hAnsi="Palatino" w:cs="Times New Roman"/>
                          <w:b/>
                          <w:sz w:val="22"/>
                          <w:szCs w:val="22"/>
                        </w:rPr>
                      </w:pPr>
                      <w:r w:rsidRPr="0004003A">
                        <w:rPr>
                          <w:rFonts w:ascii="Palatino" w:hAnsi="Palatino" w:cs="Times New Roman"/>
                          <w:b/>
                          <w:sz w:val="22"/>
                          <w:szCs w:val="22"/>
                        </w:rPr>
                        <w:t>V. How do I put together my thesis committee?</w:t>
                      </w:r>
                    </w:p>
                    <w:p w14:paraId="26E7EE47"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2AACEF83"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 xml:space="preserve">Once you have an idea for your thesis, you should consider which faculty members are experts on, or at least knowledgeable about, your topic. One faculty member will act as the chair of your committee, also called the thesis director, and two additional faculty members will act as readers. You will be the most involved with the chair of your committee, so you should choose a professor with whom you feel comfortable and whose academic methods and viewpoints you respect. The </w:t>
                      </w:r>
                    </w:p>
                    <w:p w14:paraId="476D46A3"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20352" behindDoc="0" locked="0" layoutInCell="1" allowOverlap="1" wp14:anchorId="165F2A93" wp14:editId="5BF100EC">
                <wp:simplePos x="0" y="0"/>
                <wp:positionH relativeFrom="page">
                  <wp:posOffset>9347200</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44" name="Text Box 44"/>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3BB115" w14:textId="77777777" w:rsidR="00297399" w:rsidRDefault="00297399" w:rsidP="00DC796F">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F2A93" id="Text Box 44" o:spid="_x0000_s1033" type="#_x0000_t202" style="position:absolute;margin-left:736pt;margin-top:14.4pt;width:20.5pt;height:36pt;z-index:25162035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" filled="f" stroked="f">
                <v:textbox>
                  <w:txbxContent>
                    <w:p w14:paraId="463BB115" w14:textId="77777777" w:rsidR="00297399" w:rsidRDefault="00297399" w:rsidP="00DC796F">
                      <w:r>
                        <w:t>4</w:t>
                      </w:r>
                    </w:p>
                  </w:txbxContent>
                </v:textbox>
                <w10:wrap type="through" anchorx="page" anchory="page"/>
              </v:shape>
            </w:pict>
          </mc:Fallback>
        </mc:AlternateContent>
      </w:r>
      <w:r w:rsidR="00E9041C">
        <w:br w:type="page"/>
      </w:r>
      <w:r w:rsidR="00DC796F" w:rsidRPr="00DC796F">
        <w:rPr>
          <w:noProof/>
        </w:rPr>
        <w:lastRenderedPageBreak/>
        <mc:AlternateContent>
          <mc:Choice Requires="wps">
            <w:drawing>
              <wp:anchor distT="0" distB="0" distL="114300" distR="114300" simplePos="0" relativeHeight="251623424" behindDoc="0" locked="0" layoutInCell="1" allowOverlap="1" wp14:anchorId="4266517F" wp14:editId="75617C7C">
                <wp:simplePos x="0" y="0"/>
                <wp:positionH relativeFrom="page">
                  <wp:posOffset>457200</wp:posOffset>
                </wp:positionH>
                <wp:positionV relativeFrom="page">
                  <wp:posOffset>640080</wp:posOffset>
                </wp:positionV>
                <wp:extent cx="4114800" cy="6852920"/>
                <wp:effectExtent l="0" t="0" r="0" b="5080"/>
                <wp:wrapThrough wrapText="bothSides">
                  <wp:wrapPolygon edited="0">
                    <wp:start x="133" y="0"/>
                    <wp:lineTo x="133" y="21536"/>
                    <wp:lineTo x="21333" y="21536"/>
                    <wp:lineTo x="21333" y="0"/>
                    <wp:lineTo x="133" y="0"/>
                  </wp:wrapPolygon>
                </wp:wrapThrough>
                <wp:docPr id="19" name="Text Box 19"/>
                <wp:cNvGraphicFramePr/>
                <a:graphic xmlns:a="http://schemas.openxmlformats.org/drawingml/2006/main">
                  <a:graphicData uri="http://schemas.microsoft.com/office/word/2010/wordprocessingShape">
                    <wps:wsp>
                      <wps:cNvSpPr txBox="1"/>
                      <wps:spPr>
                        <a:xfrm>
                          <a:off x="0" y="0"/>
                          <a:ext cx="4114800" cy="6852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DD33EEA"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chair of your committee will want to read and comment frequently on your thesis as you write it; the two additional readers, on the other hand, may choose to read and comment on your writing less frequently, and may become involved relatively late in the writing process. You should discuss with them what they would prefer.</w:t>
                            </w:r>
                          </w:p>
                          <w:p w14:paraId="7C215439"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25A8F7E9"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You should meet with the faculty member whom you would like to direct your thesis. After</w:t>
                            </w:r>
                            <w:r w:rsidRPr="0004003A">
                              <w:rPr>
                                <w:rFonts w:ascii="Palatino" w:hAnsi="Palatino"/>
                                <w:sz w:val="22"/>
                                <w:szCs w:val="22"/>
                              </w:rPr>
                              <w:t xml:space="preserve"> </w:t>
                            </w:r>
                            <w:r w:rsidRPr="0004003A">
                              <w:rPr>
                                <w:rFonts w:ascii="Palatino" w:hAnsi="Palatino" w:cs="Times New Roman"/>
                                <w:sz w:val="22"/>
                                <w:szCs w:val="22"/>
                              </w:rPr>
                              <w:t>discussing your idea with him or her, ask if he or she would be willing to direct. Please note that professors might not be in a position to accept this responsibility. For example, they may be planning a sabbatical, or may already be chairing too many theses. If this is the case, approach your second choice. When a professor agrees to chair your thesis, discuss with him or her other possible readers. At this point, invite the other two professors to be readers on your committee.</w:t>
                            </w:r>
                          </w:p>
                          <w:p w14:paraId="5E3B5A05"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25F94A62"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67A75FE6" w14:textId="77777777" w:rsidR="00297399" w:rsidRPr="0004003A" w:rsidRDefault="00297399" w:rsidP="00DC796F">
                            <w:pPr>
                              <w:widowControl w:val="0"/>
                              <w:autoSpaceDE w:val="0"/>
                              <w:autoSpaceDN w:val="0"/>
                              <w:adjustRightInd w:val="0"/>
                              <w:spacing w:line="276" w:lineRule="auto"/>
                              <w:rPr>
                                <w:rFonts w:ascii="Palatino" w:hAnsi="Palatino" w:cs="Times New Roman"/>
                                <w:b/>
                                <w:sz w:val="22"/>
                                <w:szCs w:val="22"/>
                              </w:rPr>
                            </w:pPr>
                            <w:r w:rsidRPr="0004003A">
                              <w:rPr>
                                <w:rFonts w:ascii="Palatino" w:hAnsi="Palatino" w:cs="Times New Roman"/>
                                <w:b/>
                                <w:sz w:val="22"/>
                                <w:szCs w:val="22"/>
                              </w:rPr>
                              <w:t>VI. Am I limited as to who can be on my committee?</w:t>
                            </w:r>
                          </w:p>
                          <w:p w14:paraId="1B16F3A4"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5A8DA26F"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 xml:space="preserve">You should note that only Graduate Faculty may serve on a thesis committee. This would normally include anyone who teaches graduate literature courses. If you are unsure whether a professor is a member of the Graduate Faculty, ask the MA Literature GA in FH 358, at 245-7685, or at malit@txstate.edu, or consult the Faculty list online at: </w:t>
                            </w:r>
                          </w:p>
                          <w:p w14:paraId="5E1BEE20" w14:textId="3804B43E" w:rsidR="00297399" w:rsidRPr="007D7295" w:rsidRDefault="007D7295" w:rsidP="00DC796F">
                            <w:pPr>
                              <w:widowControl w:val="0"/>
                              <w:autoSpaceDE w:val="0"/>
                              <w:autoSpaceDN w:val="0"/>
                              <w:adjustRightInd w:val="0"/>
                              <w:spacing w:line="276" w:lineRule="auto"/>
                              <w:jc w:val="center"/>
                              <w:rPr>
                                <w:rFonts w:ascii="Palatino" w:hAnsi="Palatino" w:cs="Times New Roman"/>
                                <w:b/>
                                <w:sz w:val="22"/>
                                <w:szCs w:val="22"/>
                              </w:rPr>
                            </w:pPr>
                            <w:r w:rsidRPr="007D7295">
                              <w:rPr>
                                <w:rFonts w:ascii="Palatino" w:hAnsi="Palatino" w:cs="Times New Roman"/>
                                <w:b/>
                                <w:sz w:val="22"/>
                                <w:szCs w:val="22"/>
                              </w:rPr>
                              <w:t>malit.english.txstate.edu/Resources/faculty</w:t>
                            </w:r>
                          </w:p>
                          <w:p w14:paraId="573D1C9F" w14:textId="77777777" w:rsidR="007D7295" w:rsidRPr="0004003A" w:rsidRDefault="007D7295" w:rsidP="00DC796F">
                            <w:pPr>
                              <w:widowControl w:val="0"/>
                              <w:autoSpaceDE w:val="0"/>
                              <w:autoSpaceDN w:val="0"/>
                              <w:adjustRightInd w:val="0"/>
                              <w:spacing w:line="276" w:lineRule="auto"/>
                              <w:jc w:val="center"/>
                              <w:rPr>
                                <w:rFonts w:ascii="Palatino" w:hAnsi="Palatino" w:cs="Times New Roman"/>
                                <w:sz w:val="22"/>
                                <w:szCs w:val="22"/>
                              </w:rPr>
                            </w:pPr>
                          </w:p>
                          <w:p w14:paraId="708B2906"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At least the first two faculty members on your committee must be from the English Department, but you may choose a third member from any Department at Texas State University who you think will be able to give you helpful feedback on your chosen topic. For example, if you are writing your thesis on some aspect of Shakespeare’s work that involves an historical element, you might choose to invite a history professor who specializes in the English Renaissance to be on your committee. Such an outside reader must be listed as the third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517F" id="Text Box 19" o:spid="_x0000_s1034" type="#_x0000_t202" style="position:absolute;margin-left:36pt;margin-top:50.4pt;width:324pt;height:539.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" filled="f" stroked="f">
                <v:textbox>
                  <w:txbxContent>
                    <w:p w14:paraId="0DD33EEA"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chair of your committee will want to read and comment frequently on your thesis as you write it; the two additional readers, on the other hand, may choose to read and comment on your writing less frequently, and may become involved relatively late in the writing process. You should discuss with them what they would prefer.</w:t>
                      </w:r>
                    </w:p>
                    <w:p w14:paraId="7C215439"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25A8F7E9"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You should meet with the faculty member whom you would like to direct your thesis. After</w:t>
                      </w:r>
                      <w:r w:rsidRPr="0004003A">
                        <w:rPr>
                          <w:rFonts w:ascii="Palatino" w:hAnsi="Palatino"/>
                          <w:sz w:val="22"/>
                          <w:szCs w:val="22"/>
                        </w:rPr>
                        <w:t xml:space="preserve"> </w:t>
                      </w:r>
                      <w:r w:rsidRPr="0004003A">
                        <w:rPr>
                          <w:rFonts w:ascii="Palatino" w:hAnsi="Palatino" w:cs="Times New Roman"/>
                          <w:sz w:val="22"/>
                          <w:szCs w:val="22"/>
                        </w:rPr>
                        <w:t>discussing your idea with him or her, ask if he or she would be willing to direct. Please note that professors might not be in a position to accept this responsibility. For example, they may be planning a sabbatical, or may already be chairing too many theses. If this is the case, approach your second choice. When a professor agrees to chair your thesis, discuss with him or her other possible readers. At this point, invite the other two professors to be readers on your committee.</w:t>
                      </w:r>
                    </w:p>
                    <w:p w14:paraId="5E3B5A05"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25F94A62"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67A75FE6" w14:textId="77777777" w:rsidR="00297399" w:rsidRPr="0004003A" w:rsidRDefault="00297399" w:rsidP="00DC796F">
                      <w:pPr>
                        <w:widowControl w:val="0"/>
                        <w:autoSpaceDE w:val="0"/>
                        <w:autoSpaceDN w:val="0"/>
                        <w:adjustRightInd w:val="0"/>
                        <w:spacing w:line="276" w:lineRule="auto"/>
                        <w:rPr>
                          <w:rFonts w:ascii="Palatino" w:hAnsi="Palatino" w:cs="Times New Roman"/>
                          <w:b/>
                          <w:sz w:val="22"/>
                          <w:szCs w:val="22"/>
                        </w:rPr>
                      </w:pPr>
                      <w:r w:rsidRPr="0004003A">
                        <w:rPr>
                          <w:rFonts w:ascii="Palatino" w:hAnsi="Palatino" w:cs="Times New Roman"/>
                          <w:b/>
                          <w:sz w:val="22"/>
                          <w:szCs w:val="22"/>
                        </w:rPr>
                        <w:t>VI. Am I limited as to who can be on my committee?</w:t>
                      </w:r>
                    </w:p>
                    <w:p w14:paraId="1B16F3A4"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p>
                    <w:p w14:paraId="5A8DA26F" w14:textId="77777777" w:rsidR="00297399" w:rsidRPr="0004003A" w:rsidRDefault="00297399" w:rsidP="00DC796F">
                      <w:pPr>
                        <w:widowControl w:val="0"/>
                        <w:autoSpaceDE w:val="0"/>
                        <w:autoSpaceDN w:val="0"/>
                        <w:adjustRightInd w:val="0"/>
                        <w:spacing w:line="276" w:lineRule="auto"/>
                        <w:rPr>
                          <w:rFonts w:ascii="Palatino" w:hAnsi="Palatino" w:cs="Times New Roman"/>
                          <w:sz w:val="22"/>
                          <w:szCs w:val="22"/>
                        </w:rPr>
                      </w:pPr>
                      <w:r w:rsidRPr="0004003A">
                        <w:rPr>
                          <w:rFonts w:ascii="Palatino" w:hAnsi="Palatino" w:cs="Times New Roman"/>
                          <w:sz w:val="22"/>
                          <w:szCs w:val="22"/>
                        </w:rPr>
                        <w:t xml:space="preserve">You should note that only Graduate Faculty may serve on a thesis committee. This would normally include anyone who teaches graduate literature courses. If you are unsure whether a professor is a member of the Graduate Faculty, ask the MA Literature GA in FH 358, at 245-7685, or at malit@txstate.edu, or consult the Faculty list online at: </w:t>
                      </w:r>
                    </w:p>
                    <w:p w14:paraId="5E1BEE20" w14:textId="3804B43E" w:rsidR="00297399" w:rsidRPr="007D7295" w:rsidRDefault="007D7295" w:rsidP="00DC796F">
                      <w:pPr>
                        <w:widowControl w:val="0"/>
                        <w:autoSpaceDE w:val="0"/>
                        <w:autoSpaceDN w:val="0"/>
                        <w:adjustRightInd w:val="0"/>
                        <w:spacing w:line="276" w:lineRule="auto"/>
                        <w:jc w:val="center"/>
                        <w:rPr>
                          <w:rFonts w:ascii="Palatino" w:hAnsi="Palatino" w:cs="Times New Roman"/>
                          <w:b/>
                          <w:sz w:val="22"/>
                          <w:szCs w:val="22"/>
                        </w:rPr>
                      </w:pPr>
                      <w:r w:rsidRPr="007D7295">
                        <w:rPr>
                          <w:rFonts w:ascii="Palatino" w:hAnsi="Palatino" w:cs="Times New Roman"/>
                          <w:b/>
                          <w:sz w:val="22"/>
                          <w:szCs w:val="22"/>
                        </w:rPr>
                        <w:t>malit.english.txstate.edu/Resources/faculty</w:t>
                      </w:r>
                    </w:p>
                    <w:p w14:paraId="573D1C9F" w14:textId="77777777" w:rsidR="007D7295" w:rsidRPr="0004003A" w:rsidRDefault="007D7295" w:rsidP="00DC796F">
                      <w:pPr>
                        <w:widowControl w:val="0"/>
                        <w:autoSpaceDE w:val="0"/>
                        <w:autoSpaceDN w:val="0"/>
                        <w:adjustRightInd w:val="0"/>
                        <w:spacing w:line="276" w:lineRule="auto"/>
                        <w:jc w:val="center"/>
                        <w:rPr>
                          <w:rFonts w:ascii="Palatino" w:hAnsi="Palatino" w:cs="Times New Roman"/>
                          <w:sz w:val="22"/>
                          <w:szCs w:val="22"/>
                        </w:rPr>
                      </w:pPr>
                    </w:p>
                    <w:p w14:paraId="708B2906"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At least the first two faculty members on your committee must be from the English Department, but you may choose a third member from any Department at Texas State University who you think will be able to give you helpful feedback on your chosen topic. For example, if you are writing your thesis on some aspect of Shakespeare’s work that involves an historical element, you might choose to invite a history professor who specializes in the English Renaissance to be on your committee. Such an outside reader must be listed as the third reader.</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26496" behindDoc="0" locked="0" layoutInCell="1" allowOverlap="1" wp14:anchorId="4BCB6471" wp14:editId="37F1A3B9">
                <wp:simplePos x="0" y="0"/>
                <wp:positionH relativeFrom="page">
                  <wp:posOffset>457200</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45" name="Text Box 45"/>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B1BE7F" w14:textId="77777777" w:rsidR="00297399" w:rsidRDefault="00297399" w:rsidP="00DC796F">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B6471" id="Text Box 45" o:spid="_x0000_s1035" type="#_x0000_t202" style="position:absolute;margin-left:36pt;margin-top:14.4pt;width:20.5pt;height:36pt;z-index:25162649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" filled="f" stroked="f">
                <v:textbox>
                  <w:txbxContent>
                    <w:p w14:paraId="25B1BE7F" w14:textId="77777777" w:rsidR="00297399" w:rsidRDefault="00297399" w:rsidP="00DC796F">
                      <w:r>
                        <w:t>5</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35712" behindDoc="0" locked="0" layoutInCell="1" allowOverlap="1" wp14:anchorId="18C2ED55" wp14:editId="09178C0E">
                <wp:simplePos x="0" y="0"/>
                <wp:positionH relativeFrom="page">
                  <wp:posOffset>5486400</wp:posOffset>
                </wp:positionH>
                <wp:positionV relativeFrom="page">
                  <wp:posOffset>640080</wp:posOffset>
                </wp:positionV>
                <wp:extent cx="4114800" cy="6687820"/>
                <wp:effectExtent l="0" t="0" r="0" b="0"/>
                <wp:wrapThrough wrapText="bothSides">
                  <wp:wrapPolygon edited="0">
                    <wp:start x="133" y="0"/>
                    <wp:lineTo x="133" y="21493"/>
                    <wp:lineTo x="21333" y="21493"/>
                    <wp:lineTo x="21333" y="0"/>
                    <wp:lineTo x="133" y="0"/>
                  </wp:wrapPolygon>
                </wp:wrapThrough>
                <wp:docPr id="20" name="Text Box 20"/>
                <wp:cNvGraphicFramePr/>
                <a:graphic xmlns:a="http://schemas.openxmlformats.org/drawingml/2006/main">
                  <a:graphicData uri="http://schemas.microsoft.com/office/word/2010/wordprocessingShape">
                    <wps:wsp>
                      <wps:cNvSpPr txBox="1"/>
                      <wps:spPr>
                        <a:xfrm>
                          <a:off x="0" y="0"/>
                          <a:ext cx="4114800" cy="668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5F29D72"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r w:rsidRPr="002928A0">
                              <w:rPr>
                                <w:rFonts w:ascii="Palatino" w:hAnsi="Palatino" w:cs="Times New Roman"/>
                                <w:b/>
                                <w:sz w:val="22"/>
                                <w:szCs w:val="22"/>
                              </w:rPr>
                              <w:t>VII. What if I can’t find anyone who will agree to chair my thesis?</w:t>
                            </w:r>
                          </w:p>
                          <w:p w14:paraId="178ED6C3"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p>
                          <w:p w14:paraId="5DD1C118"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While this circumstance is rare, sometimes the topic you have chosen doesn’t correspond with the areas of expertise of the professors in the English Department. In this case, you may need to revise your topic, perhaps with the aid of a faculty member who can advise you. If you find that you are unable to revise your topic or select a new topic, you may want to consider the non-thesis track option for graduation.</w:t>
                            </w:r>
                          </w:p>
                          <w:p w14:paraId="52E98FC8"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653DD23B"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0FB714D4"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r w:rsidRPr="002928A0">
                              <w:rPr>
                                <w:rFonts w:ascii="Palatino" w:hAnsi="Palatino" w:cs="Times New Roman"/>
                                <w:b/>
                                <w:sz w:val="22"/>
                                <w:szCs w:val="22"/>
                              </w:rPr>
                              <w:t>VIII. Once I have a committee, what’s next?</w:t>
                            </w:r>
                          </w:p>
                          <w:p w14:paraId="7DA6B1FF"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p>
                          <w:p w14:paraId="7F07918C" w14:textId="026299A3"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When you have established at least your thesis director, you should inform Flore</w:t>
                            </w:r>
                            <w:r>
                              <w:rPr>
                                <w:rFonts w:ascii="Palatino" w:hAnsi="Palatino" w:cs="Times New Roman"/>
                                <w:sz w:val="22"/>
                                <w:szCs w:val="22"/>
                              </w:rPr>
                              <w:t xml:space="preserve"> Chevaillier at fc@txstate.edu </w:t>
                            </w:r>
                            <w:r w:rsidRPr="002928A0">
                              <w:rPr>
                                <w:rFonts w:ascii="Palatino" w:hAnsi="Palatino" w:cs="Times New Roman"/>
                                <w:sz w:val="22"/>
                                <w:szCs w:val="22"/>
                              </w:rPr>
                              <w:t xml:space="preserve">or 512.245.7683. She will give you a course code so that you can register for ENG 5399A. </w:t>
                            </w:r>
                          </w:p>
                          <w:p w14:paraId="6067A942"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03D53D7E"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Before your second semester working on your thesis begins, email again for a course code for 5399B. If you need additional time to work on your thesis, you will have the option to take a one-credit-hour Thesis B course. Please note financial aid will not always cover hours over your required coursework.</w:t>
                            </w:r>
                          </w:p>
                          <w:p w14:paraId="26A4CF8F"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1BBB710D"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You will not meet in a formal class setting for these credits, but will rather work with your thesis chair and readers as you write your thesis in your own time.</w:t>
                            </w:r>
                          </w:p>
                          <w:p w14:paraId="00ECB9DF"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14A351B1"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5881B730"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r w:rsidRPr="002928A0">
                              <w:rPr>
                                <w:rFonts w:ascii="Palatino" w:hAnsi="Palatino" w:cs="Times New Roman"/>
                                <w:b/>
                                <w:sz w:val="22"/>
                                <w:szCs w:val="22"/>
                              </w:rPr>
                              <w:t>IX. When should I register for 5399A (Thesis A) and 5399B (Thesis B)?</w:t>
                            </w:r>
                          </w:p>
                          <w:p w14:paraId="035D8126"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p>
                          <w:p w14:paraId="35303C5D"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 xml:space="preserve">If you are moving through your program at the typical pace of two years, you should register for 5399A during your third semester and 5399B during your fourth semester. You can only register for 5399A once, but you can, if need be, register for </w:t>
                            </w:r>
                          </w:p>
                          <w:p w14:paraId="1688800C"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ED55" id="Text Box 20" o:spid="_x0000_s1036" type="#_x0000_t202" style="position:absolute;margin-left:6in;margin-top:50.4pt;width:324pt;height:526.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" filled="f" stroked="f">
                <v:textbox>
                  <w:txbxContent>
                    <w:p w14:paraId="15F29D72"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r w:rsidRPr="002928A0">
                        <w:rPr>
                          <w:rFonts w:ascii="Palatino" w:hAnsi="Palatino" w:cs="Times New Roman"/>
                          <w:b/>
                          <w:sz w:val="22"/>
                          <w:szCs w:val="22"/>
                        </w:rPr>
                        <w:t>VII. What if I can’t find anyone who will agree to chair my thesis?</w:t>
                      </w:r>
                    </w:p>
                    <w:p w14:paraId="178ED6C3"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p>
                    <w:p w14:paraId="5DD1C118"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While this circumstance is rare, sometimes the topic you have chosen doesn’t correspond with the areas of expertise of the professors in the English Department. In this case, you may need to revise your topic, perhaps with the aid of a faculty member who can advise you. If you find that you are unable to revise your topic or select a new topic, you may want to consider the non-thesis track option for graduation.</w:t>
                      </w:r>
                    </w:p>
                    <w:p w14:paraId="52E98FC8"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653DD23B"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0FB714D4"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r w:rsidRPr="002928A0">
                        <w:rPr>
                          <w:rFonts w:ascii="Palatino" w:hAnsi="Palatino" w:cs="Times New Roman"/>
                          <w:b/>
                          <w:sz w:val="22"/>
                          <w:szCs w:val="22"/>
                        </w:rPr>
                        <w:t>VIII. Once I have a committee, what’s next?</w:t>
                      </w:r>
                    </w:p>
                    <w:p w14:paraId="7DA6B1FF"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p>
                    <w:p w14:paraId="7F07918C" w14:textId="026299A3"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When you have established at least your thesis director, you should inform Flore</w:t>
                      </w:r>
                      <w:r>
                        <w:rPr>
                          <w:rFonts w:ascii="Palatino" w:hAnsi="Palatino" w:cs="Times New Roman"/>
                          <w:sz w:val="22"/>
                          <w:szCs w:val="22"/>
                        </w:rPr>
                        <w:t xml:space="preserve"> Chevaillier at fc@txstate.edu </w:t>
                      </w:r>
                      <w:r w:rsidRPr="002928A0">
                        <w:rPr>
                          <w:rFonts w:ascii="Palatino" w:hAnsi="Palatino" w:cs="Times New Roman"/>
                          <w:sz w:val="22"/>
                          <w:szCs w:val="22"/>
                        </w:rPr>
                        <w:t xml:space="preserve">or 512.245.7683. She will give you a course code so that you can register for ENG 5399A. </w:t>
                      </w:r>
                    </w:p>
                    <w:p w14:paraId="6067A942"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03D53D7E"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Before your second semester working on your thesis begins, email again for a course code for 5399B. If you need additional time to work on your thesis, you will have the option to take a one-credit-hour Thesis B course. Please note financial aid will not always cover hours over your required coursework.</w:t>
                      </w:r>
                    </w:p>
                    <w:p w14:paraId="26A4CF8F"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1BBB710D"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You will not meet in a formal class setting for these credits, but will rather work with your thesis chair and readers as you write your thesis in your own time.</w:t>
                      </w:r>
                    </w:p>
                    <w:p w14:paraId="00ECB9DF"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14A351B1"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p w14:paraId="5881B730"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r w:rsidRPr="002928A0">
                        <w:rPr>
                          <w:rFonts w:ascii="Palatino" w:hAnsi="Palatino" w:cs="Times New Roman"/>
                          <w:b/>
                          <w:sz w:val="22"/>
                          <w:szCs w:val="22"/>
                        </w:rPr>
                        <w:t>IX. When should I register for 5399A (Thesis A) and 5399B (Thesis B)?</w:t>
                      </w:r>
                    </w:p>
                    <w:p w14:paraId="035D8126" w14:textId="77777777" w:rsidR="00297399" w:rsidRPr="002928A0" w:rsidRDefault="00297399" w:rsidP="00DC796F">
                      <w:pPr>
                        <w:widowControl w:val="0"/>
                        <w:autoSpaceDE w:val="0"/>
                        <w:autoSpaceDN w:val="0"/>
                        <w:adjustRightInd w:val="0"/>
                        <w:spacing w:line="276" w:lineRule="auto"/>
                        <w:rPr>
                          <w:rFonts w:ascii="Palatino" w:hAnsi="Palatino" w:cs="Times New Roman"/>
                          <w:b/>
                          <w:sz w:val="22"/>
                          <w:szCs w:val="22"/>
                        </w:rPr>
                      </w:pPr>
                    </w:p>
                    <w:p w14:paraId="35303C5D"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r w:rsidRPr="002928A0">
                        <w:rPr>
                          <w:rFonts w:ascii="Palatino" w:hAnsi="Palatino" w:cs="Times New Roman"/>
                          <w:sz w:val="22"/>
                          <w:szCs w:val="22"/>
                        </w:rPr>
                        <w:t xml:space="preserve">If you are moving through your program at the typical pace of two years, you should register for 5399A during your third semester and 5399B during your fourth semester. You can only register for 5399A once, but you can, if need be, register for </w:t>
                      </w:r>
                    </w:p>
                    <w:p w14:paraId="1688800C" w14:textId="77777777" w:rsidR="00297399" w:rsidRPr="002928A0" w:rsidRDefault="00297399" w:rsidP="00DC796F">
                      <w:pPr>
                        <w:widowControl w:val="0"/>
                        <w:autoSpaceDE w:val="0"/>
                        <w:autoSpaceDN w:val="0"/>
                        <w:adjustRightInd w:val="0"/>
                        <w:spacing w:line="276" w:lineRule="auto"/>
                        <w:rPr>
                          <w:rFonts w:ascii="Palatino" w:hAnsi="Palatino" w:cs="Times New Roman"/>
                          <w:sz w:val="22"/>
                          <w:szCs w:val="22"/>
                        </w:rPr>
                      </w:pP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38784" behindDoc="0" locked="0" layoutInCell="1" allowOverlap="1" wp14:anchorId="6764B513" wp14:editId="1D837864">
                <wp:simplePos x="0" y="0"/>
                <wp:positionH relativeFrom="page">
                  <wp:posOffset>9347200</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54" name="Text Box 54"/>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DA5120C" w14:textId="77777777" w:rsidR="00297399" w:rsidRDefault="00297399" w:rsidP="00DC796F">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4B513" id="Text Box 54" o:spid="_x0000_s1037" type="#_x0000_t202" style="position:absolute;margin-left:736pt;margin-top:14.4pt;width:20.5pt;height:36pt;z-index:25163878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" filled="f" stroked="f">
                <v:textbox>
                  <w:txbxContent>
                    <w:p w14:paraId="0DA5120C" w14:textId="77777777" w:rsidR="00297399" w:rsidRDefault="00297399" w:rsidP="00DC796F">
                      <w:r>
                        <w:t>6</w:t>
                      </w:r>
                    </w:p>
                  </w:txbxContent>
                </v:textbox>
                <w10:wrap type="through" anchorx="page" anchory="page"/>
              </v:shape>
            </w:pict>
          </mc:Fallback>
        </mc:AlternateContent>
      </w:r>
      <w:r w:rsidR="00E9041C">
        <w:br w:type="page"/>
      </w:r>
      <w:r w:rsidR="00DC796F" w:rsidRPr="00DC796F">
        <w:rPr>
          <w:noProof/>
        </w:rPr>
        <w:lastRenderedPageBreak/>
        <mc:AlternateContent>
          <mc:Choice Requires="wps">
            <w:drawing>
              <wp:anchor distT="0" distB="0" distL="114300" distR="114300" simplePos="0" relativeHeight="251651072" behindDoc="0" locked="0" layoutInCell="1" allowOverlap="1" wp14:anchorId="01FE8AC5" wp14:editId="441B5C58">
                <wp:simplePos x="0" y="0"/>
                <wp:positionH relativeFrom="page">
                  <wp:posOffset>9347200</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58" name="Text Box 58"/>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A100F45" w14:textId="77777777" w:rsidR="00297399" w:rsidRDefault="00297399" w:rsidP="00DC796F">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E8AC5" id="Text Box 58" o:spid="_x0000_s1038" type="#_x0000_t202" style="position:absolute;margin-left:736pt;margin-top:14.4pt;width:20.5pt;height:36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" filled="f" stroked="f">
                <v:textbox>
                  <w:txbxContent>
                    <w:p w14:paraId="2A100F45" w14:textId="77777777" w:rsidR="00297399" w:rsidRDefault="00297399" w:rsidP="00DC796F">
                      <w:r>
                        <w:t>8</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48000" behindDoc="0" locked="0" layoutInCell="1" allowOverlap="1" wp14:anchorId="73824E72" wp14:editId="2280D941">
                <wp:simplePos x="0" y="0"/>
                <wp:positionH relativeFrom="page">
                  <wp:posOffset>5486400</wp:posOffset>
                </wp:positionH>
                <wp:positionV relativeFrom="page">
                  <wp:posOffset>640080</wp:posOffset>
                </wp:positionV>
                <wp:extent cx="4114800" cy="6675120"/>
                <wp:effectExtent l="0" t="0" r="0" b="5080"/>
                <wp:wrapThrough wrapText="bothSides">
                  <wp:wrapPolygon edited="0">
                    <wp:start x="133" y="0"/>
                    <wp:lineTo x="133" y="21534"/>
                    <wp:lineTo x="21333" y="21534"/>
                    <wp:lineTo x="21333" y="0"/>
                    <wp:lineTo x="133" y="0"/>
                  </wp:wrapPolygon>
                </wp:wrapThrough>
                <wp:docPr id="22" name="Text Box 22"/>
                <wp:cNvGraphicFramePr/>
                <a:graphic xmlns:a="http://schemas.openxmlformats.org/drawingml/2006/main">
                  <a:graphicData uri="http://schemas.microsoft.com/office/word/2010/wordprocessingShape">
                    <wps:wsp>
                      <wps:cNvSpPr txBox="1"/>
                      <wps:spPr>
                        <a:xfrm>
                          <a:off x="0" y="0"/>
                          <a:ext cx="4114800" cy="667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076B510" w14:textId="77777777" w:rsidR="00297399" w:rsidRPr="0077675D" w:rsidRDefault="00297399" w:rsidP="00DC796F">
                            <w:pPr>
                              <w:widowControl w:val="0"/>
                              <w:autoSpaceDE w:val="0"/>
                              <w:autoSpaceDN w:val="0"/>
                              <w:adjustRightInd w:val="0"/>
                              <w:spacing w:line="276" w:lineRule="auto"/>
                              <w:rPr>
                                <w:rFonts w:ascii="Palatino" w:hAnsi="Palatino" w:cs="Times New Roman"/>
                                <w:b/>
                                <w:sz w:val="22"/>
                                <w:szCs w:val="22"/>
                              </w:rPr>
                            </w:pPr>
                            <w:r w:rsidRPr="0077675D">
                              <w:rPr>
                                <w:rFonts w:ascii="Palatino" w:hAnsi="Palatino" w:cs="Times New Roman"/>
                                <w:b/>
                                <w:sz w:val="22"/>
                                <w:szCs w:val="22"/>
                              </w:rPr>
                              <w:t>XI. What is a thesis proposal and how do I write one?</w:t>
                            </w:r>
                          </w:p>
                          <w:p w14:paraId="750CFAF4"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0E04622C"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r w:rsidRPr="0077675D">
                              <w:rPr>
                                <w:rFonts w:ascii="Palatino" w:hAnsi="Palatino" w:cs="Times New Roman"/>
                                <w:sz w:val="22"/>
                                <w:szCs w:val="22"/>
                              </w:rPr>
                              <w:t xml:space="preserve">The Graduate College has very specific requirements for the thesis proposal. It need not be lengthy, but it should include the following in this order: </w:t>
                            </w:r>
                          </w:p>
                          <w:p w14:paraId="5936EB74"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2AF3A732" w14:textId="485664E5" w:rsidR="00297399" w:rsidRPr="0077675D" w:rsidRDefault="00297399" w:rsidP="00DC796F">
                            <w:pPr>
                              <w:pStyle w:val="Header"/>
                              <w:widowControl w:val="0"/>
                              <w:numPr>
                                <w:ilvl w:val="0"/>
                                <w:numId w:val="7"/>
                              </w:numPr>
                              <w:autoSpaceDE w:val="0"/>
                              <w:autoSpaceDN w:val="0"/>
                              <w:adjustRightInd w:val="0"/>
                              <w:spacing w:line="276" w:lineRule="auto"/>
                              <w:ind w:hanging="360"/>
                              <w:rPr>
                                <w:rFonts w:ascii="Palatino" w:hAnsi="Palatino" w:cs="Times New Roman"/>
                                <w:sz w:val="22"/>
                                <w:szCs w:val="22"/>
                              </w:rPr>
                            </w:pPr>
                            <w:r>
                              <w:rPr>
                                <w:rFonts w:ascii="Palatino" w:hAnsi="Palatino" w:cs="Times New Roman"/>
                                <w:sz w:val="22"/>
                                <w:szCs w:val="22"/>
                              </w:rPr>
                              <w:t>A</w:t>
                            </w:r>
                            <w:r w:rsidRPr="0077675D">
                              <w:rPr>
                                <w:rFonts w:ascii="Palatino" w:hAnsi="Palatino" w:cs="Times New Roman"/>
                                <w:sz w:val="22"/>
                                <w:szCs w:val="22"/>
                              </w:rPr>
                              <w:t xml:space="preserve"> detailed description of the problem or question you will be approaching in your thesis</w:t>
                            </w:r>
                          </w:p>
                          <w:p w14:paraId="6061EBC6" w14:textId="77777777" w:rsidR="00297399" w:rsidRPr="0077675D" w:rsidRDefault="00297399" w:rsidP="00DC796F">
                            <w:pPr>
                              <w:pStyle w:val="Header"/>
                              <w:widowControl w:val="0"/>
                              <w:autoSpaceDE w:val="0"/>
                              <w:autoSpaceDN w:val="0"/>
                              <w:adjustRightInd w:val="0"/>
                              <w:spacing w:line="276" w:lineRule="auto"/>
                              <w:rPr>
                                <w:rFonts w:ascii="Palatino" w:hAnsi="Palatino" w:cs="Times New Roman"/>
                                <w:sz w:val="22"/>
                                <w:szCs w:val="22"/>
                              </w:rPr>
                            </w:pPr>
                          </w:p>
                          <w:p w14:paraId="279EF721" w14:textId="2AC82CC1" w:rsidR="00297399" w:rsidRPr="0077675D" w:rsidRDefault="00297399" w:rsidP="00DC796F">
                            <w:pPr>
                              <w:pStyle w:val="Header"/>
                              <w:widowControl w:val="0"/>
                              <w:numPr>
                                <w:ilvl w:val="0"/>
                                <w:numId w:val="7"/>
                              </w:numPr>
                              <w:autoSpaceDE w:val="0"/>
                              <w:autoSpaceDN w:val="0"/>
                              <w:adjustRightInd w:val="0"/>
                              <w:spacing w:line="276" w:lineRule="auto"/>
                              <w:ind w:hanging="360"/>
                              <w:rPr>
                                <w:rFonts w:ascii="Palatino" w:hAnsi="Palatino" w:cs="Times New Roman"/>
                                <w:sz w:val="22"/>
                                <w:szCs w:val="22"/>
                              </w:rPr>
                            </w:pPr>
                            <w:r>
                              <w:rPr>
                                <w:rFonts w:ascii="Palatino" w:hAnsi="Palatino" w:cs="Times New Roman"/>
                                <w:sz w:val="22"/>
                                <w:szCs w:val="22"/>
                              </w:rPr>
                              <w:t>A</w:t>
                            </w:r>
                            <w:r w:rsidRPr="0077675D">
                              <w:rPr>
                                <w:rFonts w:ascii="Palatino" w:hAnsi="Palatino" w:cs="Times New Roman"/>
                                <w:sz w:val="22"/>
                                <w:szCs w:val="22"/>
                              </w:rPr>
                              <w:t>n overview of the contents of your thesis</w:t>
                            </w:r>
                          </w:p>
                          <w:p w14:paraId="187B6B8E" w14:textId="77777777" w:rsidR="00297399" w:rsidRPr="0077675D" w:rsidRDefault="00297399" w:rsidP="00DC796F">
                            <w:pPr>
                              <w:pStyle w:val="Header"/>
                              <w:widowControl w:val="0"/>
                              <w:autoSpaceDE w:val="0"/>
                              <w:autoSpaceDN w:val="0"/>
                              <w:adjustRightInd w:val="0"/>
                              <w:spacing w:line="276" w:lineRule="auto"/>
                              <w:rPr>
                                <w:rFonts w:ascii="Palatino" w:hAnsi="Palatino" w:cs="Times New Roman"/>
                                <w:sz w:val="22"/>
                                <w:szCs w:val="22"/>
                              </w:rPr>
                            </w:pPr>
                          </w:p>
                          <w:p w14:paraId="51D9F3C3" w14:textId="5C266EA5" w:rsidR="00297399" w:rsidRDefault="00297399" w:rsidP="00DC796F">
                            <w:pPr>
                              <w:pStyle w:val="Header"/>
                              <w:widowControl w:val="0"/>
                              <w:numPr>
                                <w:ilvl w:val="0"/>
                                <w:numId w:val="7"/>
                              </w:numPr>
                              <w:autoSpaceDE w:val="0"/>
                              <w:autoSpaceDN w:val="0"/>
                              <w:adjustRightInd w:val="0"/>
                              <w:spacing w:line="276" w:lineRule="auto"/>
                              <w:ind w:hanging="360"/>
                              <w:rPr>
                                <w:rFonts w:ascii="Palatino" w:hAnsi="Palatino" w:cs="Times New Roman"/>
                                <w:sz w:val="22"/>
                                <w:szCs w:val="22"/>
                              </w:rPr>
                            </w:pPr>
                            <w:r>
                              <w:rPr>
                                <w:rFonts w:ascii="Palatino" w:hAnsi="Palatino" w:cs="Times New Roman"/>
                                <w:sz w:val="22"/>
                                <w:szCs w:val="22"/>
                              </w:rPr>
                              <w:t>A</w:t>
                            </w:r>
                            <w:r w:rsidRPr="0077675D">
                              <w:rPr>
                                <w:rFonts w:ascii="Palatino" w:hAnsi="Palatino" w:cs="Times New Roman"/>
                                <w:sz w:val="22"/>
                                <w:szCs w:val="22"/>
                              </w:rPr>
                              <w:t xml:space="preserve"> bibliography in MLA format. A sample thesis proposal appears as an Appendix at the end of this booklet. Read it over as you prepare to write your own proposal</w:t>
                            </w:r>
                          </w:p>
                          <w:p w14:paraId="31695D20" w14:textId="77777777" w:rsidR="00297399" w:rsidRPr="0077675D" w:rsidRDefault="00297399" w:rsidP="00DC796F">
                            <w:pPr>
                              <w:pStyle w:val="Header"/>
                              <w:widowControl w:val="0"/>
                              <w:autoSpaceDE w:val="0"/>
                              <w:autoSpaceDN w:val="0"/>
                              <w:adjustRightInd w:val="0"/>
                              <w:spacing w:line="276" w:lineRule="auto"/>
                              <w:rPr>
                                <w:rFonts w:ascii="Palatino" w:hAnsi="Palatino" w:cs="Times New Roman"/>
                                <w:sz w:val="22"/>
                                <w:szCs w:val="22"/>
                              </w:rPr>
                            </w:pPr>
                          </w:p>
                          <w:p w14:paraId="322673EF"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083A7377" w14:textId="77777777" w:rsidR="00297399" w:rsidRPr="0077675D" w:rsidRDefault="00297399" w:rsidP="00DC796F">
                            <w:pPr>
                              <w:widowControl w:val="0"/>
                              <w:autoSpaceDE w:val="0"/>
                              <w:autoSpaceDN w:val="0"/>
                              <w:adjustRightInd w:val="0"/>
                              <w:spacing w:line="276" w:lineRule="auto"/>
                              <w:rPr>
                                <w:rFonts w:ascii="Palatino" w:hAnsi="Palatino" w:cs="Times New Roman"/>
                                <w:b/>
                                <w:sz w:val="22"/>
                                <w:szCs w:val="22"/>
                              </w:rPr>
                            </w:pPr>
                            <w:r w:rsidRPr="0077675D">
                              <w:rPr>
                                <w:rFonts w:ascii="Palatino" w:hAnsi="Palatino" w:cs="Times New Roman"/>
                                <w:b/>
                                <w:sz w:val="22"/>
                                <w:szCs w:val="22"/>
                              </w:rPr>
                              <w:t>XII. How do I submit my thesis proposal?</w:t>
                            </w:r>
                          </w:p>
                          <w:p w14:paraId="456C5553" w14:textId="77777777" w:rsidR="00297399" w:rsidRPr="0077675D" w:rsidRDefault="00297399" w:rsidP="00DC796F">
                            <w:pPr>
                              <w:widowControl w:val="0"/>
                              <w:autoSpaceDE w:val="0"/>
                              <w:autoSpaceDN w:val="0"/>
                              <w:adjustRightInd w:val="0"/>
                              <w:spacing w:line="276" w:lineRule="auto"/>
                              <w:rPr>
                                <w:rFonts w:ascii="Palatino" w:hAnsi="Palatino" w:cs="Times New Roman"/>
                                <w:b/>
                                <w:sz w:val="22"/>
                                <w:szCs w:val="22"/>
                              </w:rPr>
                            </w:pPr>
                          </w:p>
                          <w:p w14:paraId="68123AB9"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r w:rsidRPr="0077675D">
                              <w:rPr>
                                <w:rFonts w:ascii="Palatino" w:hAnsi="Palatino" w:cs="Times New Roman"/>
                                <w:sz w:val="22"/>
                                <w:szCs w:val="22"/>
                              </w:rPr>
                              <w:t>Your thesis proposal needs to be approved first by your thesis committee. Have each member of your committee read it and use their feedback to make any necessary revisions.</w:t>
                            </w:r>
                          </w:p>
                          <w:p w14:paraId="1E63C8CA"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751AB157"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r w:rsidRPr="0077675D">
                              <w:rPr>
                                <w:rFonts w:ascii="Palatino" w:hAnsi="Palatino" w:cs="Times New Roman"/>
                                <w:sz w:val="22"/>
                                <w:szCs w:val="22"/>
                              </w:rPr>
                              <w:t xml:space="preserve">You will need to submit your complete proposal with a thesis proposal cover sheet. You may get a blank cover sheet in the MA in Literature office, or you may go to: </w:t>
                            </w:r>
                          </w:p>
                          <w:p w14:paraId="1C124D25" w14:textId="77777777" w:rsidR="00297399" w:rsidRPr="0077675D" w:rsidRDefault="00297399" w:rsidP="00DC796F">
                            <w:pPr>
                              <w:widowControl w:val="0"/>
                              <w:autoSpaceDE w:val="0"/>
                              <w:autoSpaceDN w:val="0"/>
                              <w:adjustRightInd w:val="0"/>
                              <w:spacing w:line="276" w:lineRule="auto"/>
                              <w:jc w:val="center"/>
                              <w:rPr>
                                <w:rFonts w:ascii="Palatino" w:hAnsi="Palatino" w:cs="Times New Roman"/>
                                <w:sz w:val="22"/>
                                <w:szCs w:val="22"/>
                              </w:rPr>
                            </w:pPr>
                            <w:r w:rsidRPr="0077675D">
                              <w:rPr>
                                <w:rFonts w:ascii="Palatino" w:hAnsi="Palatino" w:cs="Times New Roman"/>
                                <w:b/>
                                <w:sz w:val="22"/>
                                <w:szCs w:val="22"/>
                              </w:rPr>
                              <w:t>gradcollege.txstate.edu/docs/thesis-proposal.pdf</w:t>
                            </w:r>
                          </w:p>
                          <w:p w14:paraId="052645B5"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284CEC40"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r w:rsidRPr="0077675D">
                              <w:rPr>
                                <w:rFonts w:ascii="Palatino" w:hAnsi="Palatino" w:cs="Times New Roman"/>
                                <w:sz w:val="22"/>
                                <w:szCs w:val="22"/>
                              </w:rPr>
                              <w:t xml:space="preserve">Follow the directions on the cover sheet exactly. Be sure to fill in names of the professors in your committee followed by the department to which they belong (e.g., Dr. </w:t>
                            </w:r>
                            <w:proofErr w:type="spellStart"/>
                            <w:r w:rsidRPr="0077675D">
                              <w:rPr>
                                <w:rFonts w:ascii="Palatino" w:hAnsi="Palatino" w:cs="Times New Roman"/>
                                <w:sz w:val="22"/>
                                <w:szCs w:val="22"/>
                              </w:rPr>
                              <w:t>Teya</w:t>
                            </w:r>
                            <w:proofErr w:type="spellEnd"/>
                            <w:r w:rsidRPr="0077675D">
                              <w:rPr>
                                <w:rFonts w:ascii="Palatino" w:hAnsi="Palatino" w:cs="Times New Roman"/>
                                <w:sz w:val="22"/>
                                <w:szCs w:val="22"/>
                              </w:rPr>
                              <w:t xml:space="preserve"> Rosenberg, English). Bring the full proposal to each committee member, and get his or her signature on the cover sheet. Then bring the full proposal </w:t>
                            </w:r>
                            <w:r>
                              <w:rPr>
                                <w:rFonts w:ascii="Palatino" w:hAnsi="Palatino" w:cs="Times New Roman"/>
                                <w:sz w:val="22"/>
                                <w:szCs w:val="22"/>
                              </w:rPr>
                              <w:t xml:space="preserve">and signed form </w:t>
                            </w:r>
                            <w:r w:rsidRPr="0077675D">
                              <w:rPr>
                                <w:rFonts w:ascii="Palatino" w:hAnsi="Palatino" w:cs="Times New Roman"/>
                                <w:sz w:val="22"/>
                                <w:szCs w:val="22"/>
                              </w:rPr>
                              <w:t xml:space="preserve">to the Director of Graduate Studies, Dr. </w:t>
                            </w:r>
                            <w:proofErr w:type="spellStart"/>
                            <w:r w:rsidRPr="0077675D">
                              <w:rPr>
                                <w:rFonts w:ascii="Palatino" w:hAnsi="Palatino" w:cs="Times New Roman"/>
                                <w:sz w:val="22"/>
                                <w:szCs w:val="22"/>
                              </w:rPr>
                              <w:t>Teya</w:t>
                            </w:r>
                            <w:proofErr w:type="spellEnd"/>
                            <w:r w:rsidRPr="0077675D">
                              <w:rPr>
                                <w:rFonts w:ascii="Palatino" w:hAnsi="Palatino" w:cs="Times New Roman"/>
                                <w:sz w:val="22"/>
                                <w:szCs w:val="22"/>
                              </w:rPr>
                              <w:t xml:space="preserve"> Rosenberg in FH 358, who will then pass it along to the Department Chair, Dr. Dan </w:t>
                            </w:r>
                            <w:proofErr w:type="spellStart"/>
                            <w:r w:rsidRPr="0077675D">
                              <w:rPr>
                                <w:rFonts w:ascii="Palatino" w:hAnsi="Palatino" w:cs="Times New Roman"/>
                                <w:sz w:val="22"/>
                                <w:szCs w:val="22"/>
                              </w:rPr>
                              <w:t>Lochman</w:t>
                            </w:r>
                            <w:proofErr w:type="spellEnd"/>
                            <w:r w:rsidRPr="0077675D">
                              <w:rPr>
                                <w:rFonts w:ascii="Palatino" w:hAnsi="Palatino" w:cs="Times New Roman"/>
                                <w:sz w:val="22"/>
                                <w:szCs w:val="22"/>
                              </w:rPr>
                              <w:t>, who in turn will send it to the Graduate College for review by the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4E72" id="Text Box 22" o:spid="_x0000_s1039" type="#_x0000_t202" style="position:absolute;margin-left:6in;margin-top:50.4pt;width:324pt;height:525.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" filled="f" stroked="f">
                <v:textbox>
                  <w:txbxContent>
                    <w:p w14:paraId="5076B510" w14:textId="77777777" w:rsidR="00297399" w:rsidRPr="0077675D" w:rsidRDefault="00297399" w:rsidP="00DC796F">
                      <w:pPr>
                        <w:widowControl w:val="0"/>
                        <w:autoSpaceDE w:val="0"/>
                        <w:autoSpaceDN w:val="0"/>
                        <w:adjustRightInd w:val="0"/>
                        <w:spacing w:line="276" w:lineRule="auto"/>
                        <w:rPr>
                          <w:rFonts w:ascii="Palatino" w:hAnsi="Palatino" w:cs="Times New Roman"/>
                          <w:b/>
                          <w:sz w:val="22"/>
                          <w:szCs w:val="22"/>
                        </w:rPr>
                      </w:pPr>
                      <w:r w:rsidRPr="0077675D">
                        <w:rPr>
                          <w:rFonts w:ascii="Palatino" w:hAnsi="Palatino" w:cs="Times New Roman"/>
                          <w:b/>
                          <w:sz w:val="22"/>
                          <w:szCs w:val="22"/>
                        </w:rPr>
                        <w:t>XI. What is a thesis proposal and how do I write one?</w:t>
                      </w:r>
                    </w:p>
                    <w:p w14:paraId="750CFAF4"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0E04622C"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r w:rsidRPr="0077675D">
                        <w:rPr>
                          <w:rFonts w:ascii="Palatino" w:hAnsi="Palatino" w:cs="Times New Roman"/>
                          <w:sz w:val="22"/>
                          <w:szCs w:val="22"/>
                        </w:rPr>
                        <w:t xml:space="preserve">The Graduate College has very specific requirements for the thesis proposal. It need not be lengthy, but it should include the following in this order: </w:t>
                      </w:r>
                    </w:p>
                    <w:p w14:paraId="5936EB74"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2AF3A732" w14:textId="485664E5" w:rsidR="00297399" w:rsidRPr="0077675D" w:rsidRDefault="00297399" w:rsidP="00DC796F">
                      <w:pPr>
                        <w:pStyle w:val="Header"/>
                        <w:widowControl w:val="0"/>
                        <w:numPr>
                          <w:ilvl w:val="0"/>
                          <w:numId w:val="7"/>
                        </w:numPr>
                        <w:autoSpaceDE w:val="0"/>
                        <w:autoSpaceDN w:val="0"/>
                        <w:adjustRightInd w:val="0"/>
                        <w:spacing w:line="276" w:lineRule="auto"/>
                        <w:ind w:hanging="360"/>
                        <w:rPr>
                          <w:rFonts w:ascii="Palatino" w:hAnsi="Palatino" w:cs="Times New Roman"/>
                          <w:sz w:val="22"/>
                          <w:szCs w:val="22"/>
                        </w:rPr>
                      </w:pPr>
                      <w:r>
                        <w:rPr>
                          <w:rFonts w:ascii="Palatino" w:hAnsi="Palatino" w:cs="Times New Roman"/>
                          <w:sz w:val="22"/>
                          <w:szCs w:val="22"/>
                        </w:rPr>
                        <w:t>A</w:t>
                      </w:r>
                      <w:r w:rsidRPr="0077675D">
                        <w:rPr>
                          <w:rFonts w:ascii="Palatino" w:hAnsi="Palatino" w:cs="Times New Roman"/>
                          <w:sz w:val="22"/>
                          <w:szCs w:val="22"/>
                        </w:rPr>
                        <w:t xml:space="preserve"> detailed description of the problem or question you will be approaching in your thesis</w:t>
                      </w:r>
                    </w:p>
                    <w:p w14:paraId="6061EBC6" w14:textId="77777777" w:rsidR="00297399" w:rsidRPr="0077675D" w:rsidRDefault="00297399" w:rsidP="00DC796F">
                      <w:pPr>
                        <w:pStyle w:val="Header"/>
                        <w:widowControl w:val="0"/>
                        <w:autoSpaceDE w:val="0"/>
                        <w:autoSpaceDN w:val="0"/>
                        <w:adjustRightInd w:val="0"/>
                        <w:spacing w:line="276" w:lineRule="auto"/>
                        <w:rPr>
                          <w:rFonts w:ascii="Palatino" w:hAnsi="Palatino" w:cs="Times New Roman"/>
                          <w:sz w:val="22"/>
                          <w:szCs w:val="22"/>
                        </w:rPr>
                      </w:pPr>
                    </w:p>
                    <w:p w14:paraId="279EF721" w14:textId="2AC82CC1" w:rsidR="00297399" w:rsidRPr="0077675D" w:rsidRDefault="00297399" w:rsidP="00DC796F">
                      <w:pPr>
                        <w:pStyle w:val="Header"/>
                        <w:widowControl w:val="0"/>
                        <w:numPr>
                          <w:ilvl w:val="0"/>
                          <w:numId w:val="7"/>
                        </w:numPr>
                        <w:autoSpaceDE w:val="0"/>
                        <w:autoSpaceDN w:val="0"/>
                        <w:adjustRightInd w:val="0"/>
                        <w:spacing w:line="276" w:lineRule="auto"/>
                        <w:ind w:hanging="360"/>
                        <w:rPr>
                          <w:rFonts w:ascii="Palatino" w:hAnsi="Palatino" w:cs="Times New Roman"/>
                          <w:sz w:val="22"/>
                          <w:szCs w:val="22"/>
                        </w:rPr>
                      </w:pPr>
                      <w:r>
                        <w:rPr>
                          <w:rFonts w:ascii="Palatino" w:hAnsi="Palatino" w:cs="Times New Roman"/>
                          <w:sz w:val="22"/>
                          <w:szCs w:val="22"/>
                        </w:rPr>
                        <w:t>A</w:t>
                      </w:r>
                      <w:r w:rsidRPr="0077675D">
                        <w:rPr>
                          <w:rFonts w:ascii="Palatino" w:hAnsi="Palatino" w:cs="Times New Roman"/>
                          <w:sz w:val="22"/>
                          <w:szCs w:val="22"/>
                        </w:rPr>
                        <w:t>n overview of the contents of your thesis</w:t>
                      </w:r>
                    </w:p>
                    <w:p w14:paraId="187B6B8E" w14:textId="77777777" w:rsidR="00297399" w:rsidRPr="0077675D" w:rsidRDefault="00297399" w:rsidP="00DC796F">
                      <w:pPr>
                        <w:pStyle w:val="Header"/>
                        <w:widowControl w:val="0"/>
                        <w:autoSpaceDE w:val="0"/>
                        <w:autoSpaceDN w:val="0"/>
                        <w:adjustRightInd w:val="0"/>
                        <w:spacing w:line="276" w:lineRule="auto"/>
                        <w:rPr>
                          <w:rFonts w:ascii="Palatino" w:hAnsi="Palatino" w:cs="Times New Roman"/>
                          <w:sz w:val="22"/>
                          <w:szCs w:val="22"/>
                        </w:rPr>
                      </w:pPr>
                    </w:p>
                    <w:p w14:paraId="51D9F3C3" w14:textId="5C266EA5" w:rsidR="00297399" w:rsidRDefault="00297399" w:rsidP="00DC796F">
                      <w:pPr>
                        <w:pStyle w:val="Header"/>
                        <w:widowControl w:val="0"/>
                        <w:numPr>
                          <w:ilvl w:val="0"/>
                          <w:numId w:val="7"/>
                        </w:numPr>
                        <w:autoSpaceDE w:val="0"/>
                        <w:autoSpaceDN w:val="0"/>
                        <w:adjustRightInd w:val="0"/>
                        <w:spacing w:line="276" w:lineRule="auto"/>
                        <w:ind w:hanging="360"/>
                        <w:rPr>
                          <w:rFonts w:ascii="Palatino" w:hAnsi="Palatino" w:cs="Times New Roman"/>
                          <w:sz w:val="22"/>
                          <w:szCs w:val="22"/>
                        </w:rPr>
                      </w:pPr>
                      <w:r>
                        <w:rPr>
                          <w:rFonts w:ascii="Palatino" w:hAnsi="Palatino" w:cs="Times New Roman"/>
                          <w:sz w:val="22"/>
                          <w:szCs w:val="22"/>
                        </w:rPr>
                        <w:t>A</w:t>
                      </w:r>
                      <w:r w:rsidRPr="0077675D">
                        <w:rPr>
                          <w:rFonts w:ascii="Palatino" w:hAnsi="Palatino" w:cs="Times New Roman"/>
                          <w:sz w:val="22"/>
                          <w:szCs w:val="22"/>
                        </w:rPr>
                        <w:t xml:space="preserve"> bibliography in MLA format. A sample thesis proposal appears as an Appendix at the end of this booklet. Read it over as you prepare to write your own proposal</w:t>
                      </w:r>
                    </w:p>
                    <w:p w14:paraId="31695D20" w14:textId="77777777" w:rsidR="00297399" w:rsidRPr="0077675D" w:rsidRDefault="00297399" w:rsidP="00DC796F">
                      <w:pPr>
                        <w:pStyle w:val="Header"/>
                        <w:widowControl w:val="0"/>
                        <w:autoSpaceDE w:val="0"/>
                        <w:autoSpaceDN w:val="0"/>
                        <w:adjustRightInd w:val="0"/>
                        <w:spacing w:line="276" w:lineRule="auto"/>
                        <w:rPr>
                          <w:rFonts w:ascii="Palatino" w:hAnsi="Palatino" w:cs="Times New Roman"/>
                          <w:sz w:val="22"/>
                          <w:szCs w:val="22"/>
                        </w:rPr>
                      </w:pPr>
                    </w:p>
                    <w:p w14:paraId="322673EF"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083A7377" w14:textId="77777777" w:rsidR="00297399" w:rsidRPr="0077675D" w:rsidRDefault="00297399" w:rsidP="00DC796F">
                      <w:pPr>
                        <w:widowControl w:val="0"/>
                        <w:autoSpaceDE w:val="0"/>
                        <w:autoSpaceDN w:val="0"/>
                        <w:adjustRightInd w:val="0"/>
                        <w:spacing w:line="276" w:lineRule="auto"/>
                        <w:rPr>
                          <w:rFonts w:ascii="Palatino" w:hAnsi="Palatino" w:cs="Times New Roman"/>
                          <w:b/>
                          <w:sz w:val="22"/>
                          <w:szCs w:val="22"/>
                        </w:rPr>
                      </w:pPr>
                      <w:r w:rsidRPr="0077675D">
                        <w:rPr>
                          <w:rFonts w:ascii="Palatino" w:hAnsi="Palatino" w:cs="Times New Roman"/>
                          <w:b/>
                          <w:sz w:val="22"/>
                          <w:szCs w:val="22"/>
                        </w:rPr>
                        <w:t>XII. How do I submit my thesis proposal?</w:t>
                      </w:r>
                    </w:p>
                    <w:p w14:paraId="456C5553" w14:textId="77777777" w:rsidR="00297399" w:rsidRPr="0077675D" w:rsidRDefault="00297399" w:rsidP="00DC796F">
                      <w:pPr>
                        <w:widowControl w:val="0"/>
                        <w:autoSpaceDE w:val="0"/>
                        <w:autoSpaceDN w:val="0"/>
                        <w:adjustRightInd w:val="0"/>
                        <w:spacing w:line="276" w:lineRule="auto"/>
                        <w:rPr>
                          <w:rFonts w:ascii="Palatino" w:hAnsi="Palatino" w:cs="Times New Roman"/>
                          <w:b/>
                          <w:sz w:val="22"/>
                          <w:szCs w:val="22"/>
                        </w:rPr>
                      </w:pPr>
                    </w:p>
                    <w:p w14:paraId="68123AB9"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r w:rsidRPr="0077675D">
                        <w:rPr>
                          <w:rFonts w:ascii="Palatino" w:hAnsi="Palatino" w:cs="Times New Roman"/>
                          <w:sz w:val="22"/>
                          <w:szCs w:val="22"/>
                        </w:rPr>
                        <w:t>Your thesis proposal needs to be approved first by your thesis committee. Have each member of your committee read it and use their feedback to make any necessary revisions.</w:t>
                      </w:r>
                    </w:p>
                    <w:p w14:paraId="1E63C8CA"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751AB157"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r w:rsidRPr="0077675D">
                        <w:rPr>
                          <w:rFonts w:ascii="Palatino" w:hAnsi="Palatino" w:cs="Times New Roman"/>
                          <w:sz w:val="22"/>
                          <w:szCs w:val="22"/>
                        </w:rPr>
                        <w:t xml:space="preserve">You will need to submit your complete proposal with a thesis proposal cover sheet. You may get a blank cover sheet in the MA in Literature office, or you may go to: </w:t>
                      </w:r>
                    </w:p>
                    <w:p w14:paraId="1C124D25" w14:textId="77777777" w:rsidR="00297399" w:rsidRPr="0077675D" w:rsidRDefault="00297399" w:rsidP="00DC796F">
                      <w:pPr>
                        <w:widowControl w:val="0"/>
                        <w:autoSpaceDE w:val="0"/>
                        <w:autoSpaceDN w:val="0"/>
                        <w:adjustRightInd w:val="0"/>
                        <w:spacing w:line="276" w:lineRule="auto"/>
                        <w:jc w:val="center"/>
                        <w:rPr>
                          <w:rFonts w:ascii="Palatino" w:hAnsi="Palatino" w:cs="Times New Roman"/>
                          <w:sz w:val="22"/>
                          <w:szCs w:val="22"/>
                        </w:rPr>
                      </w:pPr>
                      <w:r w:rsidRPr="0077675D">
                        <w:rPr>
                          <w:rFonts w:ascii="Palatino" w:hAnsi="Palatino" w:cs="Times New Roman"/>
                          <w:b/>
                          <w:sz w:val="22"/>
                          <w:szCs w:val="22"/>
                        </w:rPr>
                        <w:t>gradcollege.txstate.edu/docs/thesis-proposal.pdf</w:t>
                      </w:r>
                    </w:p>
                    <w:p w14:paraId="052645B5"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p>
                    <w:p w14:paraId="284CEC40" w14:textId="77777777" w:rsidR="00297399" w:rsidRPr="0077675D" w:rsidRDefault="00297399" w:rsidP="00DC796F">
                      <w:pPr>
                        <w:widowControl w:val="0"/>
                        <w:autoSpaceDE w:val="0"/>
                        <w:autoSpaceDN w:val="0"/>
                        <w:adjustRightInd w:val="0"/>
                        <w:spacing w:line="276" w:lineRule="auto"/>
                        <w:rPr>
                          <w:rFonts w:ascii="Palatino" w:hAnsi="Palatino" w:cs="Times New Roman"/>
                          <w:sz w:val="22"/>
                          <w:szCs w:val="22"/>
                        </w:rPr>
                      </w:pPr>
                      <w:r w:rsidRPr="0077675D">
                        <w:rPr>
                          <w:rFonts w:ascii="Palatino" w:hAnsi="Palatino" w:cs="Times New Roman"/>
                          <w:sz w:val="22"/>
                          <w:szCs w:val="22"/>
                        </w:rPr>
                        <w:t xml:space="preserve">Follow the directions on the cover sheet exactly. Be sure to fill in names of the professors in your committee followed by the department to which they belong (e.g., Dr. </w:t>
                      </w:r>
                      <w:proofErr w:type="spellStart"/>
                      <w:r w:rsidRPr="0077675D">
                        <w:rPr>
                          <w:rFonts w:ascii="Palatino" w:hAnsi="Palatino" w:cs="Times New Roman"/>
                          <w:sz w:val="22"/>
                          <w:szCs w:val="22"/>
                        </w:rPr>
                        <w:t>Teya</w:t>
                      </w:r>
                      <w:proofErr w:type="spellEnd"/>
                      <w:r w:rsidRPr="0077675D">
                        <w:rPr>
                          <w:rFonts w:ascii="Palatino" w:hAnsi="Palatino" w:cs="Times New Roman"/>
                          <w:sz w:val="22"/>
                          <w:szCs w:val="22"/>
                        </w:rPr>
                        <w:t xml:space="preserve"> Rosenberg, English). Bring the full proposal to each committee member, and get his or her signature on the cover sheet. Then bring the full proposal </w:t>
                      </w:r>
                      <w:r>
                        <w:rPr>
                          <w:rFonts w:ascii="Palatino" w:hAnsi="Palatino" w:cs="Times New Roman"/>
                          <w:sz w:val="22"/>
                          <w:szCs w:val="22"/>
                        </w:rPr>
                        <w:t xml:space="preserve">and signed form </w:t>
                      </w:r>
                      <w:r w:rsidRPr="0077675D">
                        <w:rPr>
                          <w:rFonts w:ascii="Palatino" w:hAnsi="Palatino" w:cs="Times New Roman"/>
                          <w:sz w:val="22"/>
                          <w:szCs w:val="22"/>
                        </w:rPr>
                        <w:t xml:space="preserve">to the Director of Graduate Studies, Dr. </w:t>
                      </w:r>
                      <w:proofErr w:type="spellStart"/>
                      <w:r w:rsidRPr="0077675D">
                        <w:rPr>
                          <w:rFonts w:ascii="Palatino" w:hAnsi="Palatino" w:cs="Times New Roman"/>
                          <w:sz w:val="22"/>
                          <w:szCs w:val="22"/>
                        </w:rPr>
                        <w:t>Teya</w:t>
                      </w:r>
                      <w:proofErr w:type="spellEnd"/>
                      <w:r w:rsidRPr="0077675D">
                        <w:rPr>
                          <w:rFonts w:ascii="Palatino" w:hAnsi="Palatino" w:cs="Times New Roman"/>
                          <w:sz w:val="22"/>
                          <w:szCs w:val="22"/>
                        </w:rPr>
                        <w:t xml:space="preserve"> Rosenberg in FH 358, who will then pass it along to the Department Chair, Dr. Dan </w:t>
                      </w:r>
                      <w:proofErr w:type="spellStart"/>
                      <w:r w:rsidRPr="0077675D">
                        <w:rPr>
                          <w:rFonts w:ascii="Palatino" w:hAnsi="Palatino" w:cs="Times New Roman"/>
                          <w:sz w:val="22"/>
                          <w:szCs w:val="22"/>
                        </w:rPr>
                        <w:t>Lochman</w:t>
                      </w:r>
                      <w:proofErr w:type="spellEnd"/>
                      <w:r w:rsidRPr="0077675D">
                        <w:rPr>
                          <w:rFonts w:ascii="Palatino" w:hAnsi="Palatino" w:cs="Times New Roman"/>
                          <w:sz w:val="22"/>
                          <w:szCs w:val="22"/>
                        </w:rPr>
                        <w:t>, who in turn will send it to the Graduate College for review by the Dean.</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44928" behindDoc="0" locked="0" layoutInCell="1" allowOverlap="1" wp14:anchorId="35EEF557" wp14:editId="055E5E24">
                <wp:simplePos x="0" y="0"/>
                <wp:positionH relativeFrom="page">
                  <wp:posOffset>479425</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55" name="Text Box 55"/>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259B3A2" w14:textId="77777777" w:rsidR="00297399" w:rsidRDefault="00297399" w:rsidP="00DC796F">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EF557" id="Text Box 55" o:spid="_x0000_s1040" type="#_x0000_t202" style="position:absolute;margin-left:37.75pt;margin-top:14.4pt;width:20.5pt;height:36pt;z-index:25164492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" filled="f" stroked="f">
                <v:textbox>
                  <w:txbxContent>
                    <w:p w14:paraId="7259B3A2" w14:textId="77777777" w:rsidR="00297399" w:rsidRDefault="00297399" w:rsidP="00DC796F">
                      <w:r>
                        <w:t>7</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41856" behindDoc="0" locked="0" layoutInCell="1" allowOverlap="1" wp14:anchorId="0C42BD15" wp14:editId="104E2F7F">
                <wp:simplePos x="0" y="0"/>
                <wp:positionH relativeFrom="page">
                  <wp:posOffset>457200</wp:posOffset>
                </wp:positionH>
                <wp:positionV relativeFrom="page">
                  <wp:posOffset>640080</wp:posOffset>
                </wp:positionV>
                <wp:extent cx="4114800" cy="6675120"/>
                <wp:effectExtent l="0" t="0" r="0" b="5080"/>
                <wp:wrapThrough wrapText="bothSides">
                  <wp:wrapPolygon edited="0">
                    <wp:start x="133" y="0"/>
                    <wp:lineTo x="133" y="21534"/>
                    <wp:lineTo x="21333" y="21534"/>
                    <wp:lineTo x="21333"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14800" cy="667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C1DADFB"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5399B as often as necessary, even during the same semester as other 5399A or 5399B hours. However, considering the early deadlines discussed in Section XIV below, it is essentially impossible to complete the entire thesis in a single semester.</w:t>
                            </w:r>
                          </w:p>
                          <w:p w14:paraId="49A865E7"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08DD7788" w14:textId="035ABE4F" w:rsidR="00297399" w:rsidRPr="002E731C" w:rsidRDefault="00297399" w:rsidP="00DC796F">
                            <w:pPr>
                              <w:widowControl w:val="0"/>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You can register for thesis hours in the summer instead of a long semester, but this can be tricky to schedule, especially for Thesis B. Your entire committee will need to be available on key dates, and many faculty members travel through part or all of the summer. If you want to try to take thesis</w:t>
                            </w:r>
                            <w:r>
                              <w:rPr>
                                <w:rFonts w:ascii="Palatino" w:hAnsi="Palatino" w:cs="Times New Roman"/>
                                <w:sz w:val="22"/>
                                <w:szCs w:val="22"/>
                              </w:rPr>
                              <w:t xml:space="preserve"> </w:t>
                            </w:r>
                            <w:r w:rsidRPr="00C2363E">
                              <w:rPr>
                                <w:rFonts w:ascii="Palatino" w:hAnsi="Palatino" w:cs="Times New Roman"/>
                                <w:sz w:val="22"/>
                                <w:szCs w:val="22"/>
                              </w:rPr>
                              <w:t>hours in the summer, get a firm commitment from all three committee members.</w:t>
                            </w:r>
                            <w:r w:rsidRPr="00C2363E">
                              <w:rPr>
                                <w:rFonts w:ascii="Palatino" w:hAnsi="Palatino"/>
                                <w:sz w:val="22"/>
                                <w:szCs w:val="22"/>
                              </w:rPr>
                              <w:t xml:space="preserve"> </w:t>
                            </w:r>
                          </w:p>
                          <w:p w14:paraId="333F60D1" w14:textId="77777777" w:rsidR="00297399" w:rsidRPr="00C2363E" w:rsidRDefault="00297399" w:rsidP="00DC796F">
                            <w:pPr>
                              <w:widowControl w:val="0"/>
                              <w:autoSpaceDE w:val="0"/>
                              <w:autoSpaceDN w:val="0"/>
                              <w:adjustRightInd w:val="0"/>
                              <w:spacing w:line="276" w:lineRule="auto"/>
                              <w:rPr>
                                <w:rFonts w:ascii="Palatino" w:hAnsi="Palatino"/>
                                <w:sz w:val="22"/>
                                <w:szCs w:val="22"/>
                              </w:rPr>
                            </w:pPr>
                          </w:p>
                          <w:p w14:paraId="2172058C"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If you do this, you register for the hours at the time of registration for Summer Session I, but you are registering for the one course for the full summer, rather than for a single Session.</w:t>
                            </w:r>
                          </w:p>
                          <w:p w14:paraId="2E4B9A9C"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257728D7"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67669599" w14:textId="77777777" w:rsidR="00297399" w:rsidRPr="00C2363E" w:rsidRDefault="00297399" w:rsidP="00DC796F">
                            <w:pPr>
                              <w:widowControl w:val="0"/>
                              <w:autoSpaceDE w:val="0"/>
                              <w:autoSpaceDN w:val="0"/>
                              <w:adjustRightInd w:val="0"/>
                              <w:spacing w:line="276" w:lineRule="auto"/>
                              <w:rPr>
                                <w:rFonts w:ascii="Palatino" w:hAnsi="Palatino" w:cs="Times New Roman"/>
                                <w:b/>
                                <w:sz w:val="22"/>
                                <w:szCs w:val="22"/>
                              </w:rPr>
                            </w:pPr>
                            <w:r w:rsidRPr="00C2363E">
                              <w:rPr>
                                <w:rFonts w:ascii="Palatino" w:hAnsi="Palatino" w:cs="Times New Roman"/>
                                <w:b/>
                                <w:sz w:val="22"/>
                                <w:szCs w:val="22"/>
                              </w:rPr>
                              <w:t>X. What should I accomplish during the semester in which I am enrolled for Thesis A?</w:t>
                            </w:r>
                          </w:p>
                          <w:p w14:paraId="6585F216" w14:textId="77777777" w:rsidR="00297399" w:rsidRPr="00C2363E" w:rsidRDefault="00297399" w:rsidP="00DC796F">
                            <w:pPr>
                              <w:widowControl w:val="0"/>
                              <w:autoSpaceDE w:val="0"/>
                              <w:autoSpaceDN w:val="0"/>
                              <w:adjustRightInd w:val="0"/>
                              <w:spacing w:line="276" w:lineRule="auto"/>
                              <w:rPr>
                                <w:rFonts w:ascii="Palatino" w:hAnsi="Palatino" w:cs="Times New Roman"/>
                                <w:b/>
                                <w:sz w:val="22"/>
                                <w:szCs w:val="22"/>
                              </w:rPr>
                            </w:pPr>
                          </w:p>
                          <w:p w14:paraId="5EA51839"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You need to do at least three things:</w:t>
                            </w:r>
                          </w:p>
                          <w:p w14:paraId="7E9F2190"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39D78FDE" w14:textId="77777777" w:rsidR="00297399" w:rsidRPr="00C2363E" w:rsidRDefault="00297399" w:rsidP="00DC796F">
                            <w:pPr>
                              <w:pStyle w:val="Header"/>
                              <w:widowControl w:val="0"/>
                              <w:numPr>
                                <w:ilvl w:val="0"/>
                                <w:numId w:val="6"/>
                              </w:numPr>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If you have not already done so, invite two graduate faculty members to be second and third readers on your thesis committee.</w:t>
                            </w:r>
                          </w:p>
                          <w:p w14:paraId="1DB7098C"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11F607CB" w14:textId="089FFF76" w:rsidR="00297399" w:rsidRPr="00C2363E" w:rsidRDefault="00297399" w:rsidP="00DC796F">
                            <w:pPr>
                              <w:pStyle w:val="Header"/>
                              <w:widowControl w:val="0"/>
                              <w:numPr>
                                <w:ilvl w:val="0"/>
                                <w:numId w:val="6"/>
                              </w:numPr>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 xml:space="preserve">Complete a thesis proposal, and submit it for approval (see Section XII below) within the first </w:t>
                            </w:r>
                            <w:r>
                              <w:rPr>
                                <w:rFonts w:ascii="Palatino" w:hAnsi="Palatino" w:cs="Times New Roman"/>
                                <w:sz w:val="22"/>
                                <w:szCs w:val="22"/>
                              </w:rPr>
                              <w:t>few</w:t>
                            </w:r>
                            <w:r w:rsidRPr="00C2363E">
                              <w:rPr>
                                <w:rFonts w:ascii="Palatino" w:hAnsi="Palatino" w:cs="Times New Roman"/>
                                <w:sz w:val="22"/>
                                <w:szCs w:val="22"/>
                              </w:rPr>
                              <w:t xml:space="preserve"> weeks of the semester. </w:t>
                            </w:r>
                            <w:r w:rsidRPr="00B17887">
                              <w:rPr>
                                <w:rFonts w:ascii="Palatino" w:hAnsi="Palatino" w:cs="Times New Roman"/>
                                <w:i/>
                                <w:sz w:val="22"/>
                                <w:szCs w:val="22"/>
                              </w:rPr>
                              <w:t>Delaying this is very risky.</w:t>
                            </w:r>
                          </w:p>
                          <w:p w14:paraId="2695B89C"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58D8058C" w14:textId="77777777" w:rsidR="00297399" w:rsidRPr="00C2363E" w:rsidRDefault="00297399" w:rsidP="00DC796F">
                            <w:pPr>
                              <w:pStyle w:val="Header"/>
                              <w:widowControl w:val="0"/>
                              <w:numPr>
                                <w:ilvl w:val="0"/>
                                <w:numId w:val="6"/>
                              </w:numPr>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Write a substantial portion of the thesis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BD15" id="Text Box 21" o:spid="_x0000_s1041" type="#_x0000_t202" style="position:absolute;margin-left:36pt;margin-top:50.4pt;width:324pt;height:525.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" filled="f" stroked="f">
                <v:textbox>
                  <w:txbxContent>
                    <w:p w14:paraId="6C1DADFB"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5399B as often as necessary, even during the same semester as other 5399A or 5399B hours. However, considering the early deadlines discussed in Section XIV below, it is essentially impossible to complete the entire thesis in a single semester.</w:t>
                      </w:r>
                    </w:p>
                    <w:p w14:paraId="49A865E7"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08DD7788" w14:textId="035ABE4F" w:rsidR="00297399" w:rsidRPr="002E731C" w:rsidRDefault="00297399" w:rsidP="00DC796F">
                      <w:pPr>
                        <w:widowControl w:val="0"/>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You can register for thesis hours in the summer instead of a long semester, but this can be tricky to schedule, especially for Thesis B. Your entire committee will need to be available on key dates, and many faculty members travel through part or all of the summer. If you want to try to take thesis</w:t>
                      </w:r>
                      <w:r>
                        <w:rPr>
                          <w:rFonts w:ascii="Palatino" w:hAnsi="Palatino" w:cs="Times New Roman"/>
                          <w:sz w:val="22"/>
                          <w:szCs w:val="22"/>
                        </w:rPr>
                        <w:t xml:space="preserve"> </w:t>
                      </w:r>
                      <w:r w:rsidRPr="00C2363E">
                        <w:rPr>
                          <w:rFonts w:ascii="Palatino" w:hAnsi="Palatino" w:cs="Times New Roman"/>
                          <w:sz w:val="22"/>
                          <w:szCs w:val="22"/>
                        </w:rPr>
                        <w:t>hours in the summer, get a firm commitment from all three committee members.</w:t>
                      </w:r>
                      <w:r w:rsidRPr="00C2363E">
                        <w:rPr>
                          <w:rFonts w:ascii="Palatino" w:hAnsi="Palatino"/>
                          <w:sz w:val="22"/>
                          <w:szCs w:val="22"/>
                        </w:rPr>
                        <w:t xml:space="preserve"> </w:t>
                      </w:r>
                    </w:p>
                    <w:p w14:paraId="333F60D1" w14:textId="77777777" w:rsidR="00297399" w:rsidRPr="00C2363E" w:rsidRDefault="00297399" w:rsidP="00DC796F">
                      <w:pPr>
                        <w:widowControl w:val="0"/>
                        <w:autoSpaceDE w:val="0"/>
                        <w:autoSpaceDN w:val="0"/>
                        <w:adjustRightInd w:val="0"/>
                        <w:spacing w:line="276" w:lineRule="auto"/>
                        <w:rPr>
                          <w:rFonts w:ascii="Palatino" w:hAnsi="Palatino"/>
                          <w:sz w:val="22"/>
                          <w:szCs w:val="22"/>
                        </w:rPr>
                      </w:pPr>
                    </w:p>
                    <w:p w14:paraId="2172058C"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If you do this, you register for the hours at the time of registration for Summer Session I, but you are registering for the one course for the full summer, rather than for a single Session.</w:t>
                      </w:r>
                    </w:p>
                    <w:p w14:paraId="2E4B9A9C"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257728D7"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67669599" w14:textId="77777777" w:rsidR="00297399" w:rsidRPr="00C2363E" w:rsidRDefault="00297399" w:rsidP="00DC796F">
                      <w:pPr>
                        <w:widowControl w:val="0"/>
                        <w:autoSpaceDE w:val="0"/>
                        <w:autoSpaceDN w:val="0"/>
                        <w:adjustRightInd w:val="0"/>
                        <w:spacing w:line="276" w:lineRule="auto"/>
                        <w:rPr>
                          <w:rFonts w:ascii="Palatino" w:hAnsi="Palatino" w:cs="Times New Roman"/>
                          <w:b/>
                          <w:sz w:val="22"/>
                          <w:szCs w:val="22"/>
                        </w:rPr>
                      </w:pPr>
                      <w:r w:rsidRPr="00C2363E">
                        <w:rPr>
                          <w:rFonts w:ascii="Palatino" w:hAnsi="Palatino" w:cs="Times New Roman"/>
                          <w:b/>
                          <w:sz w:val="22"/>
                          <w:szCs w:val="22"/>
                        </w:rPr>
                        <w:t>X. What should I accomplish during the semester in which I am enrolled for Thesis A?</w:t>
                      </w:r>
                    </w:p>
                    <w:p w14:paraId="6585F216" w14:textId="77777777" w:rsidR="00297399" w:rsidRPr="00C2363E" w:rsidRDefault="00297399" w:rsidP="00DC796F">
                      <w:pPr>
                        <w:widowControl w:val="0"/>
                        <w:autoSpaceDE w:val="0"/>
                        <w:autoSpaceDN w:val="0"/>
                        <w:adjustRightInd w:val="0"/>
                        <w:spacing w:line="276" w:lineRule="auto"/>
                        <w:rPr>
                          <w:rFonts w:ascii="Palatino" w:hAnsi="Palatino" w:cs="Times New Roman"/>
                          <w:b/>
                          <w:sz w:val="22"/>
                          <w:szCs w:val="22"/>
                        </w:rPr>
                      </w:pPr>
                    </w:p>
                    <w:p w14:paraId="5EA51839"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You need to do at least three things:</w:t>
                      </w:r>
                    </w:p>
                    <w:p w14:paraId="7E9F2190"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39D78FDE" w14:textId="77777777" w:rsidR="00297399" w:rsidRPr="00C2363E" w:rsidRDefault="00297399" w:rsidP="00DC796F">
                      <w:pPr>
                        <w:pStyle w:val="Header"/>
                        <w:widowControl w:val="0"/>
                        <w:numPr>
                          <w:ilvl w:val="0"/>
                          <w:numId w:val="6"/>
                        </w:numPr>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If you have not already done so, invite two graduate faculty members to be second and third readers on your thesis committee.</w:t>
                      </w:r>
                    </w:p>
                    <w:p w14:paraId="1DB7098C"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11F607CB" w14:textId="089FFF76" w:rsidR="00297399" w:rsidRPr="00C2363E" w:rsidRDefault="00297399" w:rsidP="00DC796F">
                      <w:pPr>
                        <w:pStyle w:val="Header"/>
                        <w:widowControl w:val="0"/>
                        <w:numPr>
                          <w:ilvl w:val="0"/>
                          <w:numId w:val="6"/>
                        </w:numPr>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 xml:space="preserve">Complete a thesis proposal, and submit it for approval (see Section XII below) within the first </w:t>
                      </w:r>
                      <w:r>
                        <w:rPr>
                          <w:rFonts w:ascii="Palatino" w:hAnsi="Palatino" w:cs="Times New Roman"/>
                          <w:sz w:val="22"/>
                          <w:szCs w:val="22"/>
                        </w:rPr>
                        <w:t>few</w:t>
                      </w:r>
                      <w:r w:rsidRPr="00C2363E">
                        <w:rPr>
                          <w:rFonts w:ascii="Palatino" w:hAnsi="Palatino" w:cs="Times New Roman"/>
                          <w:sz w:val="22"/>
                          <w:szCs w:val="22"/>
                        </w:rPr>
                        <w:t xml:space="preserve"> weeks of the semester. </w:t>
                      </w:r>
                      <w:r w:rsidRPr="00B17887">
                        <w:rPr>
                          <w:rFonts w:ascii="Palatino" w:hAnsi="Palatino" w:cs="Times New Roman"/>
                          <w:i/>
                          <w:sz w:val="22"/>
                          <w:szCs w:val="22"/>
                        </w:rPr>
                        <w:t>Delaying this is very risky.</w:t>
                      </w:r>
                    </w:p>
                    <w:p w14:paraId="2695B89C" w14:textId="77777777" w:rsidR="00297399" w:rsidRPr="00C2363E" w:rsidRDefault="00297399" w:rsidP="00DC796F">
                      <w:pPr>
                        <w:widowControl w:val="0"/>
                        <w:autoSpaceDE w:val="0"/>
                        <w:autoSpaceDN w:val="0"/>
                        <w:adjustRightInd w:val="0"/>
                        <w:spacing w:line="276" w:lineRule="auto"/>
                        <w:rPr>
                          <w:rFonts w:ascii="Palatino" w:hAnsi="Palatino" w:cs="Times New Roman"/>
                          <w:sz w:val="22"/>
                          <w:szCs w:val="22"/>
                        </w:rPr>
                      </w:pPr>
                    </w:p>
                    <w:p w14:paraId="58D8058C" w14:textId="77777777" w:rsidR="00297399" w:rsidRPr="00C2363E" w:rsidRDefault="00297399" w:rsidP="00DC796F">
                      <w:pPr>
                        <w:pStyle w:val="Header"/>
                        <w:widowControl w:val="0"/>
                        <w:numPr>
                          <w:ilvl w:val="0"/>
                          <w:numId w:val="6"/>
                        </w:numPr>
                        <w:autoSpaceDE w:val="0"/>
                        <w:autoSpaceDN w:val="0"/>
                        <w:adjustRightInd w:val="0"/>
                        <w:spacing w:line="276" w:lineRule="auto"/>
                        <w:rPr>
                          <w:rFonts w:ascii="Palatino" w:hAnsi="Palatino" w:cs="Times New Roman"/>
                          <w:sz w:val="22"/>
                          <w:szCs w:val="22"/>
                        </w:rPr>
                      </w:pPr>
                      <w:r w:rsidRPr="00C2363E">
                        <w:rPr>
                          <w:rFonts w:ascii="Palatino" w:hAnsi="Palatino" w:cs="Times New Roman"/>
                          <w:sz w:val="22"/>
                          <w:szCs w:val="22"/>
                        </w:rPr>
                        <w:t>Write a substantial portion of the thesis itself.</w:t>
                      </w:r>
                    </w:p>
                  </w:txbxContent>
                </v:textbox>
                <w10:wrap type="through" anchorx="page" anchory="page"/>
              </v:shape>
            </w:pict>
          </mc:Fallback>
        </mc:AlternateContent>
      </w:r>
      <w:r w:rsidR="00DC796F">
        <w:br w:type="page"/>
      </w:r>
      <w:r w:rsidR="00603FFD">
        <w:rPr>
          <w:noProof/>
        </w:rPr>
        <w:lastRenderedPageBreak/>
        <mc:AlternateContent>
          <mc:Choice Requires="wpg">
            <w:drawing>
              <wp:anchor distT="0" distB="0" distL="114300" distR="114300" simplePos="0" relativeHeight="251660288" behindDoc="0" locked="0" layoutInCell="1" allowOverlap="1" wp14:anchorId="2746C440" wp14:editId="3E665F8C">
                <wp:simplePos x="0" y="0"/>
                <wp:positionH relativeFrom="page">
                  <wp:posOffset>5486400</wp:posOffset>
                </wp:positionH>
                <wp:positionV relativeFrom="page">
                  <wp:posOffset>561340</wp:posOffset>
                </wp:positionV>
                <wp:extent cx="4114800" cy="7185660"/>
                <wp:effectExtent l="0" t="0" r="0" b="2540"/>
                <wp:wrapThrough wrapText="bothSides">
                  <wp:wrapPolygon edited="0">
                    <wp:start x="133" y="0"/>
                    <wp:lineTo x="133" y="21531"/>
                    <wp:lineTo x="21333" y="21531"/>
                    <wp:lineTo x="21333" y="0"/>
                    <wp:lineTo x="133" y="0"/>
                  </wp:wrapPolygon>
                </wp:wrapThrough>
                <wp:docPr id="71" name="Group 71"/>
                <wp:cNvGraphicFramePr/>
                <a:graphic xmlns:a="http://schemas.openxmlformats.org/drawingml/2006/main">
                  <a:graphicData uri="http://schemas.microsoft.com/office/word/2010/wordprocessingGroup">
                    <wpg:wgp>
                      <wpg:cNvGrpSpPr/>
                      <wpg:grpSpPr>
                        <a:xfrm>
                          <a:off x="0" y="0"/>
                          <a:ext cx="4114800" cy="7185660"/>
                          <a:chOff x="0" y="0"/>
                          <a:chExt cx="4114800" cy="71856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4" name="Text Box 24"/>
                        <wps:cNvSpPr txBox="1"/>
                        <wps:spPr>
                          <a:xfrm>
                            <a:off x="0" y="0"/>
                            <a:ext cx="4114800" cy="7185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3681095"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7">
                          <w:txbxContent>
                            <w:p w14:paraId="7DC4640C" w14:textId="740311CF"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 xml:space="preserve">graduate. You need to schedule an oral defense of your thesis with your committee for about 33 days before commencement. This gives your committee time for the final reading. </w:t>
                              </w:r>
                            </w:p>
                            <w:p w14:paraId="723F1ED6"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7A8EE8F5"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 xml:space="preserve">When you and your committee have settled on a convenient date and time, ask Shaula Rocha (FH 365, ssr16@txstate.edu, 512.245.2163) to reserve a room, and let your committee know. </w:t>
                              </w:r>
                            </w:p>
                            <w:p w14:paraId="578BEA86"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2DB109B2"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After the defense, you will make any final changes requested by the committee. Then at least 24 working days before commencement, you will turn your thesis in to the Graduate</w:t>
                              </w:r>
                            </w:p>
                            <w:p w14:paraId="7BCDC488"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College. The deadlines for submission to the committee and to the Graduate College are firm; don’t risk failure to graduate.</w:t>
                              </w:r>
                              <w:r>
                                <w:rPr>
                                  <w:rFonts w:ascii="Palatino" w:hAnsi="Palatino" w:cs="Times New Roman"/>
                                  <w:sz w:val="22"/>
                                  <w:szCs w:val="22"/>
                                </w:rPr>
                                <w:t xml:space="preserve"> Official deadlines can be found here: </w:t>
                              </w:r>
                            </w:p>
                            <w:p w14:paraId="1FF99191" w14:textId="77777777" w:rsidR="00297399" w:rsidRPr="00CF68A4" w:rsidRDefault="00297399" w:rsidP="00DC796F">
                              <w:pPr>
                                <w:widowControl w:val="0"/>
                                <w:autoSpaceDE w:val="0"/>
                                <w:autoSpaceDN w:val="0"/>
                                <w:adjustRightInd w:val="0"/>
                                <w:spacing w:line="276" w:lineRule="auto"/>
                                <w:jc w:val="center"/>
                                <w:rPr>
                                  <w:rFonts w:ascii="Palatino" w:hAnsi="Palatino" w:cs="Times New Roman"/>
                                  <w:b/>
                                  <w:sz w:val="22"/>
                                  <w:szCs w:val="22"/>
                                </w:rPr>
                              </w:pPr>
                              <w:r w:rsidRPr="00CF68A4">
                                <w:rPr>
                                  <w:rFonts w:ascii="Palatino" w:hAnsi="Palatino" w:cs="Times New Roman"/>
                                  <w:b/>
                                  <w:sz w:val="22"/>
                                  <w:szCs w:val="22"/>
                                </w:rPr>
                                <w:t>gradcollege.txstate.edu/students/deadlines</w:t>
                              </w:r>
                            </w:p>
                            <w:p w14:paraId="44521A67"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1CCBBA23"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The Graduate College requires two forms be signed by your committee (examples are located in Appendix A of this booklet):</w:t>
                              </w:r>
                            </w:p>
                            <w:p w14:paraId="4EB08696"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65281955" w14:textId="10190BEE" w:rsidR="00297399" w:rsidRPr="00CF68A4" w:rsidRDefault="00297399" w:rsidP="00DC796F">
                              <w:pPr>
                                <w:pStyle w:val="Header"/>
                                <w:widowControl w:val="0"/>
                                <w:numPr>
                                  <w:ilvl w:val="0"/>
                                  <w:numId w:val="8"/>
                                </w:numPr>
                                <w:autoSpaceDE w:val="0"/>
                                <w:autoSpaceDN w:val="0"/>
                                <w:adjustRightInd w:val="0"/>
                                <w:spacing w:line="276" w:lineRule="auto"/>
                                <w:ind w:left="780" w:hanging="360"/>
                                <w:rPr>
                                  <w:rFonts w:ascii="Palatino" w:hAnsi="Palatino" w:cs="Times New Roman"/>
                                  <w:sz w:val="22"/>
                                  <w:szCs w:val="22"/>
                                </w:rPr>
                              </w:pPr>
                              <w:r w:rsidRPr="00CF68A4">
                                <w:rPr>
                                  <w:rFonts w:ascii="Palatino" w:hAnsi="Palatino" w:cs="Times New Roman"/>
                                  <w:b/>
                                  <w:sz w:val="22"/>
                                  <w:szCs w:val="22"/>
                                </w:rPr>
                                <w:t>Comprehensive Examination Report Form</w:t>
                              </w:r>
                              <w:r w:rsidRPr="00CF68A4">
                                <w:rPr>
                                  <w:rFonts w:ascii="Palatino" w:hAnsi="Palatino" w:cs="Times New Roman"/>
                                  <w:sz w:val="22"/>
                                  <w:szCs w:val="22"/>
                                </w:rPr>
                                <w:t xml:space="preserve"> - Your committee chair will obtain a copy of this form in an Oral Defense Packet from the MA Literature Graduate Ass</w:t>
                              </w:r>
                              <w:r>
                                <w:rPr>
                                  <w:rFonts w:ascii="Palatino" w:hAnsi="Palatino" w:cs="Times New Roman"/>
                                  <w:sz w:val="22"/>
                                  <w:szCs w:val="22"/>
                                </w:rPr>
                                <w:t>istant in FH 361 prior to your Oral D</w:t>
                              </w:r>
                              <w:r w:rsidRPr="00CF68A4">
                                <w:rPr>
                                  <w:rFonts w:ascii="Palatino" w:hAnsi="Palatino" w:cs="Times New Roman"/>
                                  <w:sz w:val="22"/>
                                  <w:szCs w:val="22"/>
                                </w:rPr>
                                <w:t xml:space="preserve">efense. You </w:t>
                              </w:r>
                              <w:r>
                                <w:rPr>
                                  <w:rFonts w:ascii="Palatino" w:hAnsi="Palatino" w:cs="Times New Roman"/>
                                  <w:sz w:val="22"/>
                                  <w:szCs w:val="22"/>
                                </w:rPr>
                                <w:t xml:space="preserve">and your chair </w:t>
                              </w:r>
                              <w:r w:rsidRPr="00CF68A4">
                                <w:rPr>
                                  <w:rFonts w:ascii="Palatino" w:hAnsi="Palatino" w:cs="Times New Roman"/>
                                  <w:sz w:val="22"/>
                                  <w:szCs w:val="22"/>
                                </w:rPr>
                                <w:t xml:space="preserve">are responsible </w:t>
                              </w:r>
                              <w:r>
                                <w:rPr>
                                  <w:rFonts w:ascii="Palatino" w:hAnsi="Palatino" w:cs="Times New Roman"/>
                                  <w:sz w:val="22"/>
                                  <w:szCs w:val="22"/>
                                </w:rPr>
                                <w:t>in determining who will turn</w:t>
                              </w:r>
                              <w:r w:rsidRPr="00CF68A4">
                                <w:rPr>
                                  <w:rFonts w:ascii="Palatino" w:hAnsi="Palatino" w:cs="Times New Roman"/>
                                  <w:sz w:val="22"/>
                                  <w:szCs w:val="22"/>
                                </w:rPr>
                                <w:t xml:space="preserve"> the form in to the Program Director, Dr. </w:t>
                              </w:r>
                              <w:proofErr w:type="spellStart"/>
                              <w:r w:rsidRPr="00CF68A4">
                                <w:rPr>
                                  <w:rFonts w:ascii="Palatino" w:hAnsi="Palatino" w:cs="Times New Roman"/>
                                  <w:sz w:val="22"/>
                                  <w:szCs w:val="22"/>
                                </w:rPr>
                                <w:t>Teya</w:t>
                              </w:r>
                              <w:proofErr w:type="spellEnd"/>
                              <w:r w:rsidRPr="00CF68A4">
                                <w:rPr>
                                  <w:rFonts w:ascii="Palatino" w:hAnsi="Palatino" w:cs="Times New Roman"/>
                                  <w:sz w:val="22"/>
                                  <w:szCs w:val="22"/>
                                </w:rPr>
                                <w:t xml:space="preserve"> Rosenberg, in FH 35</w:t>
                              </w:r>
                              <w:r>
                                <w:rPr>
                                  <w:rFonts w:ascii="Palatino" w:hAnsi="Palatino" w:cs="Times New Roman"/>
                                  <w:sz w:val="22"/>
                                  <w:szCs w:val="22"/>
                                </w:rPr>
                                <w:t>8 directly after you pass your Oral D</w:t>
                              </w:r>
                              <w:r w:rsidRPr="00CF68A4">
                                <w:rPr>
                                  <w:rFonts w:ascii="Palatino" w:hAnsi="Palatino" w:cs="Times New Roman"/>
                                  <w:sz w:val="22"/>
                                  <w:szCs w:val="22"/>
                                </w:rPr>
                                <w:t>efense.</w:t>
                              </w:r>
                            </w:p>
                            <w:p w14:paraId="4E60C0D9"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70D31F0B" w14:textId="7FE60E85" w:rsidR="00297399" w:rsidRPr="00CF68A4" w:rsidRDefault="00297399" w:rsidP="00DC796F">
                              <w:pPr>
                                <w:pStyle w:val="Header"/>
                                <w:widowControl w:val="0"/>
                                <w:numPr>
                                  <w:ilvl w:val="0"/>
                                  <w:numId w:val="8"/>
                                </w:numPr>
                                <w:autoSpaceDE w:val="0"/>
                                <w:autoSpaceDN w:val="0"/>
                                <w:adjustRightInd w:val="0"/>
                                <w:spacing w:line="276" w:lineRule="auto"/>
                                <w:ind w:left="780" w:hanging="360"/>
                                <w:rPr>
                                  <w:rFonts w:ascii="Palatino" w:hAnsi="Palatino" w:cs="Times New Roman"/>
                                  <w:sz w:val="22"/>
                                  <w:szCs w:val="22"/>
                                </w:rPr>
                              </w:pPr>
                              <w:r w:rsidRPr="00CF68A4">
                                <w:rPr>
                                  <w:rFonts w:ascii="Palatino" w:hAnsi="Palatino" w:cs="Times New Roman"/>
                                  <w:b/>
                                  <w:sz w:val="22"/>
                                  <w:szCs w:val="22"/>
                                </w:rPr>
                                <w:t xml:space="preserve">Thesis Submission Approval Form </w:t>
                              </w:r>
                              <w:r w:rsidRPr="00CF68A4">
                                <w:rPr>
                                  <w:rFonts w:ascii="Palatino" w:hAnsi="Palatino" w:cs="Times New Roman"/>
                                  <w:sz w:val="22"/>
                                  <w:szCs w:val="22"/>
                                </w:rPr>
                                <w:t xml:space="preserve">- This form will be located in your </w:t>
                              </w:r>
                              <w:r>
                                <w:rPr>
                                  <w:rFonts w:ascii="Palatino" w:hAnsi="Palatino" w:cs="Times New Roman"/>
                                  <w:sz w:val="22"/>
                                  <w:szCs w:val="22"/>
                                </w:rPr>
                                <w:t>committee chair’s Oral Defense p</w:t>
                              </w:r>
                              <w:r w:rsidRPr="00CF68A4">
                                <w:rPr>
                                  <w:rFonts w:ascii="Palatino" w:hAnsi="Palatino" w:cs="Times New Roman"/>
                                  <w:sz w:val="22"/>
                                  <w:szCs w:val="22"/>
                                </w:rPr>
                                <w:t xml:space="preserve">acket as well. You are responsible for the form once your committee has signed it. It must be turned in to the Program Director, Dr. </w:t>
                              </w:r>
                              <w:proofErr w:type="spellStart"/>
                              <w:r w:rsidRPr="00CF68A4">
                                <w:rPr>
                                  <w:rFonts w:ascii="Palatino" w:hAnsi="Palatino" w:cs="Times New Roman"/>
                                  <w:sz w:val="22"/>
                                  <w:szCs w:val="22"/>
                                </w:rPr>
                                <w:t>Teya</w:t>
                              </w:r>
                              <w:proofErr w:type="spellEnd"/>
                              <w:r w:rsidRPr="00CF68A4">
                                <w:rPr>
                                  <w:rFonts w:ascii="Palatino" w:hAnsi="Palatino" w:cs="Times New Roman"/>
                                  <w:sz w:val="22"/>
                                  <w:szCs w:val="22"/>
                                </w:rPr>
                                <w:t xml:space="preserve"> Rosenberg, by the day you submit your final thesis to the Graduate College. It is suggested you have your committee sign at your defense, as it can be difficul</w:t>
                              </w:r>
                              <w:r>
                                <w:rPr>
                                  <w:rFonts w:ascii="Palatino" w:hAnsi="Palatino" w:cs="Times New Roman"/>
                                  <w:sz w:val="22"/>
                                  <w:szCs w:val="22"/>
                                </w:rPr>
                                <w:t>t to track down signatures as semesters 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222250"/>
                            <a:ext cx="3931920" cy="531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752475"/>
                            <a:ext cx="3931920" cy="178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929640"/>
                            <a:ext cx="3931920" cy="531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1459865"/>
                            <a:ext cx="393192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1636395"/>
                            <a:ext cx="3931920" cy="531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2166620"/>
                            <a:ext cx="3931920" cy="531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2696845"/>
                            <a:ext cx="393192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2873375"/>
                            <a:ext cx="3931920" cy="178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3050540"/>
                            <a:ext cx="3931920" cy="531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3580765"/>
                            <a:ext cx="393192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3757295"/>
                            <a:ext cx="3931920" cy="1414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5170805"/>
                            <a:ext cx="3931920" cy="178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5347970"/>
                            <a:ext cx="3931920" cy="1591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746C440" id="Group 71" o:spid="_x0000_s1042" style="position:absolute;margin-left:6in;margin-top:44.2pt;width:324pt;height:565.8pt;z-index:251660288;mso-position-horizontal-relative:page;mso-position-vertical-relative:page" coordsize="41148,718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">
                <v:shape id="Text Box 24" o:spid="_x0000_s1043" type="#_x0000_t202" style="position:absolute;width:41148;height:7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shape id="Text Box 5" o:spid="_x0000_s1044" type="#_x0000_t202" style="position:absolute;left:914;top:457;width:36811;height:1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style="mso-next-textbox:#Text Box 6" inset="0,0,0,0">
                    <w:txbxContent>
                      <w:p w14:paraId="7DC4640C" w14:textId="740311CF"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 xml:space="preserve">graduate. You need to schedule an oral defense of your thesis with your committee for about 33 days before commencement. This gives your committee time for the final reading. </w:t>
                        </w:r>
                      </w:p>
                      <w:p w14:paraId="723F1ED6"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7A8EE8F5"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 xml:space="preserve">When you and your committee have settled on a convenient date and time, ask Shaula Rocha (FH 365, ssr16@txstate.edu, 512.245.2163) to reserve a room, and let your committee know. </w:t>
                        </w:r>
                      </w:p>
                      <w:p w14:paraId="578BEA86"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2DB109B2"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After the defense, you will make any final changes requested by the committee. Then at least 24 working days before commencement, you will turn your thesis in to the Graduate</w:t>
                        </w:r>
                      </w:p>
                      <w:p w14:paraId="7BCDC488"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College. The deadlines for submission to the committee and to the Graduate College are firm; don’t risk failure to graduate.</w:t>
                        </w:r>
                        <w:r>
                          <w:rPr>
                            <w:rFonts w:ascii="Palatino" w:hAnsi="Palatino" w:cs="Times New Roman"/>
                            <w:sz w:val="22"/>
                            <w:szCs w:val="22"/>
                          </w:rPr>
                          <w:t xml:space="preserve"> Official deadlines can be found here: </w:t>
                        </w:r>
                      </w:p>
                      <w:p w14:paraId="1FF99191" w14:textId="77777777" w:rsidR="00297399" w:rsidRPr="00CF68A4" w:rsidRDefault="00297399" w:rsidP="00DC796F">
                        <w:pPr>
                          <w:widowControl w:val="0"/>
                          <w:autoSpaceDE w:val="0"/>
                          <w:autoSpaceDN w:val="0"/>
                          <w:adjustRightInd w:val="0"/>
                          <w:spacing w:line="276" w:lineRule="auto"/>
                          <w:jc w:val="center"/>
                          <w:rPr>
                            <w:rFonts w:ascii="Palatino" w:hAnsi="Palatino" w:cs="Times New Roman"/>
                            <w:b/>
                            <w:sz w:val="22"/>
                            <w:szCs w:val="22"/>
                          </w:rPr>
                        </w:pPr>
                        <w:r w:rsidRPr="00CF68A4">
                          <w:rPr>
                            <w:rFonts w:ascii="Palatino" w:hAnsi="Palatino" w:cs="Times New Roman"/>
                            <w:b/>
                            <w:sz w:val="22"/>
                            <w:szCs w:val="22"/>
                          </w:rPr>
                          <w:t>gradcollege.txstate.edu/students/deadlines</w:t>
                        </w:r>
                      </w:p>
                      <w:p w14:paraId="44521A67"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1CCBBA23"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The Graduate College requires two forms be signed by your committee (examples are located in Appendix A of this booklet):</w:t>
                        </w:r>
                      </w:p>
                      <w:p w14:paraId="4EB08696"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65281955" w14:textId="10190BEE" w:rsidR="00297399" w:rsidRPr="00CF68A4" w:rsidRDefault="00297399" w:rsidP="00DC796F">
                        <w:pPr>
                          <w:pStyle w:val="Header"/>
                          <w:widowControl w:val="0"/>
                          <w:numPr>
                            <w:ilvl w:val="0"/>
                            <w:numId w:val="8"/>
                          </w:numPr>
                          <w:autoSpaceDE w:val="0"/>
                          <w:autoSpaceDN w:val="0"/>
                          <w:adjustRightInd w:val="0"/>
                          <w:spacing w:line="276" w:lineRule="auto"/>
                          <w:ind w:left="780" w:hanging="360"/>
                          <w:rPr>
                            <w:rFonts w:ascii="Palatino" w:hAnsi="Palatino" w:cs="Times New Roman"/>
                            <w:sz w:val="22"/>
                            <w:szCs w:val="22"/>
                          </w:rPr>
                        </w:pPr>
                        <w:r w:rsidRPr="00CF68A4">
                          <w:rPr>
                            <w:rFonts w:ascii="Palatino" w:hAnsi="Palatino" w:cs="Times New Roman"/>
                            <w:b/>
                            <w:sz w:val="22"/>
                            <w:szCs w:val="22"/>
                          </w:rPr>
                          <w:t>Comprehensive Examination Report Form</w:t>
                        </w:r>
                        <w:r w:rsidRPr="00CF68A4">
                          <w:rPr>
                            <w:rFonts w:ascii="Palatino" w:hAnsi="Palatino" w:cs="Times New Roman"/>
                            <w:sz w:val="22"/>
                            <w:szCs w:val="22"/>
                          </w:rPr>
                          <w:t xml:space="preserve"> - Your committee chair will obtain a copy of this form in an Oral Defense Packet from the MA Literature Graduate Ass</w:t>
                        </w:r>
                        <w:r>
                          <w:rPr>
                            <w:rFonts w:ascii="Palatino" w:hAnsi="Palatino" w:cs="Times New Roman"/>
                            <w:sz w:val="22"/>
                            <w:szCs w:val="22"/>
                          </w:rPr>
                          <w:t>istant in FH 361 prior to your Oral D</w:t>
                        </w:r>
                        <w:r w:rsidRPr="00CF68A4">
                          <w:rPr>
                            <w:rFonts w:ascii="Palatino" w:hAnsi="Palatino" w:cs="Times New Roman"/>
                            <w:sz w:val="22"/>
                            <w:szCs w:val="22"/>
                          </w:rPr>
                          <w:t xml:space="preserve">efense. You </w:t>
                        </w:r>
                        <w:r>
                          <w:rPr>
                            <w:rFonts w:ascii="Palatino" w:hAnsi="Palatino" w:cs="Times New Roman"/>
                            <w:sz w:val="22"/>
                            <w:szCs w:val="22"/>
                          </w:rPr>
                          <w:t xml:space="preserve">and your chair </w:t>
                        </w:r>
                        <w:r w:rsidRPr="00CF68A4">
                          <w:rPr>
                            <w:rFonts w:ascii="Palatino" w:hAnsi="Palatino" w:cs="Times New Roman"/>
                            <w:sz w:val="22"/>
                            <w:szCs w:val="22"/>
                          </w:rPr>
                          <w:t xml:space="preserve">are responsible </w:t>
                        </w:r>
                        <w:r>
                          <w:rPr>
                            <w:rFonts w:ascii="Palatino" w:hAnsi="Palatino" w:cs="Times New Roman"/>
                            <w:sz w:val="22"/>
                            <w:szCs w:val="22"/>
                          </w:rPr>
                          <w:t>in determining who will turn</w:t>
                        </w:r>
                        <w:r w:rsidRPr="00CF68A4">
                          <w:rPr>
                            <w:rFonts w:ascii="Palatino" w:hAnsi="Palatino" w:cs="Times New Roman"/>
                            <w:sz w:val="22"/>
                            <w:szCs w:val="22"/>
                          </w:rPr>
                          <w:t xml:space="preserve"> the form in to the Program Director, Dr. </w:t>
                        </w:r>
                        <w:proofErr w:type="spellStart"/>
                        <w:r w:rsidRPr="00CF68A4">
                          <w:rPr>
                            <w:rFonts w:ascii="Palatino" w:hAnsi="Palatino" w:cs="Times New Roman"/>
                            <w:sz w:val="22"/>
                            <w:szCs w:val="22"/>
                          </w:rPr>
                          <w:t>Teya</w:t>
                        </w:r>
                        <w:proofErr w:type="spellEnd"/>
                        <w:r w:rsidRPr="00CF68A4">
                          <w:rPr>
                            <w:rFonts w:ascii="Palatino" w:hAnsi="Palatino" w:cs="Times New Roman"/>
                            <w:sz w:val="22"/>
                            <w:szCs w:val="22"/>
                          </w:rPr>
                          <w:t xml:space="preserve"> Rosenberg, in FH 35</w:t>
                        </w:r>
                        <w:r>
                          <w:rPr>
                            <w:rFonts w:ascii="Palatino" w:hAnsi="Palatino" w:cs="Times New Roman"/>
                            <w:sz w:val="22"/>
                            <w:szCs w:val="22"/>
                          </w:rPr>
                          <w:t>8 directly after you pass your Oral D</w:t>
                        </w:r>
                        <w:r w:rsidRPr="00CF68A4">
                          <w:rPr>
                            <w:rFonts w:ascii="Palatino" w:hAnsi="Palatino" w:cs="Times New Roman"/>
                            <w:sz w:val="22"/>
                            <w:szCs w:val="22"/>
                          </w:rPr>
                          <w:t>efense.</w:t>
                        </w:r>
                      </w:p>
                      <w:p w14:paraId="4E60C0D9"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70D31F0B" w14:textId="7FE60E85" w:rsidR="00297399" w:rsidRPr="00CF68A4" w:rsidRDefault="00297399" w:rsidP="00DC796F">
                        <w:pPr>
                          <w:pStyle w:val="Header"/>
                          <w:widowControl w:val="0"/>
                          <w:numPr>
                            <w:ilvl w:val="0"/>
                            <w:numId w:val="8"/>
                          </w:numPr>
                          <w:autoSpaceDE w:val="0"/>
                          <w:autoSpaceDN w:val="0"/>
                          <w:adjustRightInd w:val="0"/>
                          <w:spacing w:line="276" w:lineRule="auto"/>
                          <w:ind w:left="780" w:hanging="360"/>
                          <w:rPr>
                            <w:rFonts w:ascii="Palatino" w:hAnsi="Palatino" w:cs="Times New Roman"/>
                            <w:sz w:val="22"/>
                            <w:szCs w:val="22"/>
                          </w:rPr>
                        </w:pPr>
                        <w:r w:rsidRPr="00CF68A4">
                          <w:rPr>
                            <w:rFonts w:ascii="Palatino" w:hAnsi="Palatino" w:cs="Times New Roman"/>
                            <w:b/>
                            <w:sz w:val="22"/>
                            <w:szCs w:val="22"/>
                          </w:rPr>
                          <w:t xml:space="preserve">Thesis Submission Approval Form </w:t>
                        </w:r>
                        <w:r w:rsidRPr="00CF68A4">
                          <w:rPr>
                            <w:rFonts w:ascii="Palatino" w:hAnsi="Palatino" w:cs="Times New Roman"/>
                            <w:sz w:val="22"/>
                            <w:szCs w:val="22"/>
                          </w:rPr>
                          <w:t xml:space="preserve">- This form will be located in your </w:t>
                        </w:r>
                        <w:r>
                          <w:rPr>
                            <w:rFonts w:ascii="Palatino" w:hAnsi="Palatino" w:cs="Times New Roman"/>
                            <w:sz w:val="22"/>
                            <w:szCs w:val="22"/>
                          </w:rPr>
                          <w:t>committee chair’s Oral Defense p</w:t>
                        </w:r>
                        <w:r w:rsidRPr="00CF68A4">
                          <w:rPr>
                            <w:rFonts w:ascii="Palatino" w:hAnsi="Palatino" w:cs="Times New Roman"/>
                            <w:sz w:val="22"/>
                            <w:szCs w:val="22"/>
                          </w:rPr>
                          <w:t xml:space="preserve">acket as well. You are responsible for the form once your committee has signed it. It must be turned in to the Program Director, Dr. </w:t>
                        </w:r>
                        <w:proofErr w:type="spellStart"/>
                        <w:r w:rsidRPr="00CF68A4">
                          <w:rPr>
                            <w:rFonts w:ascii="Palatino" w:hAnsi="Palatino" w:cs="Times New Roman"/>
                            <w:sz w:val="22"/>
                            <w:szCs w:val="22"/>
                          </w:rPr>
                          <w:t>Teya</w:t>
                        </w:r>
                        <w:proofErr w:type="spellEnd"/>
                        <w:r w:rsidRPr="00CF68A4">
                          <w:rPr>
                            <w:rFonts w:ascii="Palatino" w:hAnsi="Palatino" w:cs="Times New Roman"/>
                            <w:sz w:val="22"/>
                            <w:szCs w:val="22"/>
                          </w:rPr>
                          <w:t xml:space="preserve"> Rosenberg, by the day you submit your final thesis to the Graduate College. It is suggested you have your committee sign at your defense, as it can be difficul</w:t>
                        </w:r>
                        <w:r>
                          <w:rPr>
                            <w:rFonts w:ascii="Palatino" w:hAnsi="Palatino" w:cs="Times New Roman"/>
                            <w:sz w:val="22"/>
                            <w:szCs w:val="22"/>
                          </w:rPr>
                          <w:t>t to track down signatures as semesters end.</w:t>
                        </w:r>
                      </w:p>
                    </w:txbxContent>
                  </v:textbox>
                </v:shape>
                <v:shape id="Text Box 6" o:spid="_x0000_s1045" type="#_x0000_t202" style="position:absolute;left:914;top:2222;width:39319;height:5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style="mso-next-textbox:#Text Box 7" inset="0,0,0,0">
                    <w:txbxContent/>
                  </v:textbox>
                </v:shape>
                <v:shape id="Text Box 7" o:spid="_x0000_s1046" type="#_x0000_t202" style="position:absolute;left:914;top:7524;width:39319;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style="mso-next-textbox:#Text Box 9" inset="0,0,0,0">
                    <w:txbxContent/>
                  </v:textbox>
                </v:shape>
                <v:shape id="Text Box 9" o:spid="_x0000_s1047" type="#_x0000_t202" style="position:absolute;left:914;top:9296;width:39319;height:5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style="mso-next-textbox:#Text Box 61" inset="0,0,0,0">
                    <w:txbxContent/>
                  </v:textbox>
                </v:shape>
                <v:shape id="Text Box 61" o:spid="_x0000_s1048" type="#_x0000_t202" style="position:absolute;left:914;top:14598;width:39319;height:1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fXxwAAAOA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B3D/6F4BuTiDwAA//8DAFBLAQItABQABgAIAAAAIQDb4fbL7gAAAIUBAAATAAAAAAAA&#13;&#10;AAAAAAAAAAAAAABbQ29udGVudF9UeXBlc10ueG1sUEsBAi0AFAAGAAgAAAAhAFr0LFu/AAAAFQEA&#13;&#10;AAsAAAAAAAAAAAAAAAAAHwEAAF9yZWxzLy5yZWxzUEsBAi0AFAAGAAgAAAAhABARZ9fHAAAA4AAA&#13;&#10;AA8AAAAAAAAAAAAAAAAABwIAAGRycy9kb3ducmV2LnhtbFBLBQYAAAAAAwADALcAAAD7AgAAAAA=&#13;&#10;" filled="f" stroked="f">
                  <v:textbox style="mso-next-textbox:#Text Box 62" inset="0,0,0,0">
                    <w:txbxContent/>
                  </v:textbox>
                </v:shape>
                <v:shape id="Text Box 62" o:spid="_x0000_s1049" type="#_x0000_t202" style="position:absolute;left:914;top:16363;width:39319;height:5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g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" filled="f" stroked="f">
                  <v:textbox style="mso-next-textbox:#Text Box 63" inset="0,0,0,0">
                    <w:txbxContent/>
                  </v:textbox>
                </v:shape>
                <v:shape id="Text Box 63" o:spid="_x0000_s1050" type="#_x0000_t202" style="position:absolute;left:914;top:21666;width:39319;height:5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style="mso-next-textbox:#Text Box 64" inset="0,0,0,0">
                    <w:txbxContent/>
                  </v:textbox>
                </v:shape>
                <v:shape id="Text Box 64" o:spid="_x0000_s1051" type="#_x0000_t202" style="position:absolute;left:914;top:26968;width:39319;height:1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RP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AAZsRPyAAAAOAA&#13;&#10;AAAPAAAAAAAAAAAAAAAAAAcCAABkcnMvZG93bnJldi54bWxQSwUGAAAAAAMAAwC3AAAA/AIAAAAA&#13;&#10;" filled="f" stroked="f">
                  <v:textbox style="mso-next-textbox:#Text Box 65" inset="0,0,0,0">
                    <w:txbxContent/>
                  </v:textbox>
                </v:shape>
                <v:shape id="Text Box 65" o:spid="_x0000_s1052" type="#_x0000_t202" style="position:absolute;left:914;top:28733;width:39319;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mHU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BvKmHUyAAAAOAA&#13;&#10;AAAPAAAAAAAAAAAAAAAAAAcCAABkcnMvZG93bnJldi54bWxQSwUGAAAAAAMAAwC3AAAA/AIAAAAA&#13;&#10;" filled="f" stroked="f">
                  <v:textbox style="mso-next-textbox:#Text Box 66" inset="0,0,0,0">
                    <w:txbxContent/>
                  </v:textbox>
                </v:shape>
                <v:shape id="Text Box 66" o:spid="_x0000_s1053" type="#_x0000_t202" style="position:absolute;left:914;top:30505;width:39319;height:5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" filled="f" stroked="f">
                  <v:textbox style="mso-next-textbox:#Text Box 67" inset="0,0,0,0">
                    <w:txbxContent/>
                  </v:textbox>
                </v:shape>
                <v:shape id="Text Box 67" o:spid="_x0000_s1054" type="#_x0000_t202" style="position:absolute;left:914;top:35807;width:39319;height:1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style="mso-next-textbox:#Text Box 68" inset="0,0,0,0">
                    <w:txbxContent/>
                  </v:textbox>
                </v:shape>
                <v:shape id="Text Box 68" o:spid="_x0000_s1055" type="#_x0000_t202" style="position:absolute;left:914;top:37572;width:39319;height:141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style="mso-next-textbox:#Text Box 69" inset="0,0,0,0">
                    <w:txbxContent/>
                  </v:textbox>
                </v:shape>
                <v:shape id="Text Box 69" o:spid="_x0000_s1056" type="#_x0000_t202" style="position:absolute;left:914;top:51708;width:39319;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style="mso-next-textbox:#Text Box 70" inset="0,0,0,0">
                    <w:txbxContent/>
                  </v:textbox>
                </v:shape>
                <v:shape id="Text Box 70" o:spid="_x0000_s1057" type="#_x0000_t202" style="position:absolute;left:914;top:53479;width:39319;height:15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inset="0,0,0,0">
                    <w:txbxContent/>
                  </v:textbox>
                </v:shape>
                <w10:wrap type="through" anchorx="page" anchory="page"/>
              </v:group>
            </w:pict>
          </mc:Fallback>
        </mc:AlternateContent>
      </w:r>
      <w:r w:rsidR="00297399" w:rsidRPr="00DC796F">
        <w:rPr>
          <w:noProof/>
        </w:rPr>
        <mc:AlternateContent>
          <mc:Choice Requires="wps">
            <w:drawing>
              <wp:anchor distT="0" distB="0" distL="114300" distR="114300" simplePos="0" relativeHeight="251654144" behindDoc="0" locked="0" layoutInCell="1" allowOverlap="1" wp14:anchorId="2D0C5580" wp14:editId="154AD33C">
                <wp:simplePos x="0" y="0"/>
                <wp:positionH relativeFrom="page">
                  <wp:posOffset>457200</wp:posOffset>
                </wp:positionH>
                <wp:positionV relativeFrom="page">
                  <wp:posOffset>640080</wp:posOffset>
                </wp:positionV>
                <wp:extent cx="4114800" cy="6789420"/>
                <wp:effectExtent l="0" t="0" r="0" b="0"/>
                <wp:wrapThrough wrapText="bothSides">
                  <wp:wrapPolygon edited="0">
                    <wp:start x="133" y="0"/>
                    <wp:lineTo x="133" y="21495"/>
                    <wp:lineTo x="21333" y="21495"/>
                    <wp:lineTo x="21333" y="0"/>
                    <wp:lineTo x="133" y="0"/>
                  </wp:wrapPolygon>
                </wp:wrapThrough>
                <wp:docPr id="23" name="Text Box 23"/>
                <wp:cNvGraphicFramePr/>
                <a:graphic xmlns:a="http://schemas.openxmlformats.org/drawingml/2006/main">
                  <a:graphicData uri="http://schemas.microsoft.com/office/word/2010/wordprocessingShape">
                    <wps:wsp>
                      <wps:cNvSpPr txBox="1"/>
                      <wps:spPr>
                        <a:xfrm>
                          <a:off x="0" y="0"/>
                          <a:ext cx="4114800" cy="6789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A0CA0C3" w14:textId="77777777" w:rsidR="00297399" w:rsidRPr="0034095F" w:rsidRDefault="00297399" w:rsidP="00DC796F">
                            <w:pPr>
                              <w:widowControl w:val="0"/>
                              <w:autoSpaceDE w:val="0"/>
                              <w:autoSpaceDN w:val="0"/>
                              <w:adjustRightInd w:val="0"/>
                              <w:spacing w:line="276" w:lineRule="auto"/>
                              <w:rPr>
                                <w:rFonts w:ascii="Palatino" w:hAnsi="Palatino" w:cs="Times New Roman"/>
                                <w:b/>
                                <w:sz w:val="22"/>
                                <w:szCs w:val="22"/>
                              </w:rPr>
                            </w:pPr>
                            <w:r w:rsidRPr="0034095F">
                              <w:rPr>
                                <w:rFonts w:ascii="Palatino" w:hAnsi="Palatino" w:cs="Times New Roman"/>
                                <w:b/>
                                <w:sz w:val="22"/>
                                <w:szCs w:val="22"/>
                              </w:rPr>
                              <w:t>XIII. Are there specific guidelines for writing a thesis?</w:t>
                            </w:r>
                          </w:p>
                          <w:p w14:paraId="1180268B" w14:textId="77777777" w:rsidR="00297399" w:rsidRPr="0034095F" w:rsidRDefault="00297399" w:rsidP="00DC796F">
                            <w:pPr>
                              <w:widowControl w:val="0"/>
                              <w:autoSpaceDE w:val="0"/>
                              <w:autoSpaceDN w:val="0"/>
                              <w:adjustRightInd w:val="0"/>
                              <w:spacing w:line="276" w:lineRule="auto"/>
                              <w:rPr>
                                <w:rFonts w:ascii="Palatino" w:hAnsi="Palatino" w:cs="Times New Roman"/>
                                <w:b/>
                                <w:sz w:val="22"/>
                                <w:szCs w:val="22"/>
                              </w:rPr>
                            </w:pPr>
                          </w:p>
                          <w:p w14:paraId="7C5363D5"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Yes. The Graduate College holds seminars to help students with the many requirements involved in writing a thesis. You will receive email notification during your Thesis A semester, and you can check the Graduate College website for upcoming seminars:</w:t>
                            </w:r>
                          </w:p>
                          <w:p w14:paraId="2629CB35" w14:textId="77777777" w:rsidR="00297399" w:rsidRPr="0034095F" w:rsidRDefault="00297399" w:rsidP="00DC796F">
                            <w:pPr>
                              <w:widowControl w:val="0"/>
                              <w:autoSpaceDE w:val="0"/>
                              <w:autoSpaceDN w:val="0"/>
                              <w:adjustRightInd w:val="0"/>
                              <w:spacing w:line="276" w:lineRule="auto"/>
                              <w:jc w:val="center"/>
                              <w:rPr>
                                <w:rFonts w:ascii="Palatino" w:hAnsi="Palatino" w:cs="Times New Roman"/>
                                <w:b/>
                                <w:sz w:val="22"/>
                                <w:szCs w:val="22"/>
                              </w:rPr>
                            </w:pPr>
                            <w:r w:rsidRPr="0034095F">
                              <w:rPr>
                                <w:rFonts w:ascii="Palatino" w:hAnsi="Palatino" w:cs="Times New Roman"/>
                                <w:b/>
                                <w:sz w:val="22"/>
                                <w:szCs w:val="22"/>
                              </w:rPr>
                              <w:t>gradcollege.txstate.edu/students/thesis-dissertation</w:t>
                            </w:r>
                          </w:p>
                          <w:p w14:paraId="2C65683A"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p>
                          <w:p w14:paraId="495C46D8" w14:textId="52662C58"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 xml:space="preserve">For all matters of style and format, you must follow the guidelines in the </w:t>
                            </w:r>
                            <w:r w:rsidRPr="0034095F">
                              <w:rPr>
                                <w:rFonts w:ascii="Palatino" w:hAnsi="Palatino" w:cs="Times New Roman"/>
                                <w:i/>
                                <w:sz w:val="22"/>
                                <w:szCs w:val="22"/>
                              </w:rPr>
                              <w:t xml:space="preserve">MLA </w:t>
                            </w:r>
                            <w:r w:rsidR="003056EC">
                              <w:rPr>
                                <w:rFonts w:ascii="Palatino" w:hAnsi="Palatino" w:cs="Times New Roman"/>
                                <w:i/>
                                <w:sz w:val="22"/>
                                <w:szCs w:val="22"/>
                              </w:rPr>
                              <w:t>Handbook, Eight Edition</w:t>
                            </w:r>
                            <w:r w:rsidRPr="0034095F">
                              <w:rPr>
                                <w:rFonts w:ascii="Palatino" w:hAnsi="Palatino" w:cs="Times New Roman"/>
                                <w:sz w:val="22"/>
                                <w:szCs w:val="22"/>
                              </w:rPr>
                              <w:t xml:space="preserve">. The </w:t>
                            </w:r>
                            <w:r w:rsidR="003056EC">
                              <w:rPr>
                                <w:rFonts w:ascii="Palatino" w:hAnsi="Palatino" w:cs="Times New Roman"/>
                                <w:i/>
                                <w:sz w:val="22"/>
                                <w:szCs w:val="22"/>
                              </w:rPr>
                              <w:t>MLA Handbook</w:t>
                            </w:r>
                            <w:r w:rsidRPr="0034095F">
                              <w:rPr>
                                <w:rFonts w:ascii="Palatino" w:hAnsi="Palatino" w:cs="Times New Roman"/>
                                <w:sz w:val="22"/>
                                <w:szCs w:val="22"/>
                              </w:rPr>
                              <w:t>’s rules are quite complex, and you must follow every one to the letter or your thesis will be rejected. Look up everything; assume nothing. Your Thesis Director, and the</w:t>
                            </w:r>
                          </w:p>
                          <w:p w14:paraId="7416BB23"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Writing Center can help, but they will not be your proofreaders. The ultimate responsibility is yours.</w:t>
                            </w:r>
                          </w:p>
                          <w:p w14:paraId="2716126C"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p>
                          <w:p w14:paraId="14CD7182"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 xml:space="preserve">Also, you must consult the </w:t>
                            </w:r>
                            <w:r w:rsidRPr="0034095F">
                              <w:rPr>
                                <w:rFonts w:ascii="Palatino" w:hAnsi="Palatino" w:cs="Times New Roman"/>
                                <w:i/>
                                <w:sz w:val="22"/>
                                <w:szCs w:val="22"/>
                              </w:rPr>
                              <w:t>Texas State Graduate Thesis and Dissertation Handbook</w:t>
                            </w:r>
                            <w:r w:rsidRPr="0034095F">
                              <w:rPr>
                                <w:rFonts w:ascii="Palatino" w:hAnsi="Palatino" w:cs="Times New Roman"/>
                                <w:sz w:val="22"/>
                                <w:szCs w:val="22"/>
                              </w:rPr>
                              <w:t xml:space="preserve"> at:</w:t>
                            </w:r>
                          </w:p>
                          <w:p w14:paraId="28884B84" w14:textId="77777777" w:rsidR="00297399" w:rsidRPr="0034095F" w:rsidRDefault="00297399" w:rsidP="00DC796F">
                            <w:pPr>
                              <w:widowControl w:val="0"/>
                              <w:autoSpaceDE w:val="0"/>
                              <w:autoSpaceDN w:val="0"/>
                              <w:adjustRightInd w:val="0"/>
                              <w:spacing w:line="276" w:lineRule="auto"/>
                              <w:jc w:val="center"/>
                              <w:rPr>
                                <w:rFonts w:ascii="Palatino" w:hAnsi="Palatino" w:cs="Times New Roman"/>
                                <w:b/>
                                <w:sz w:val="22"/>
                                <w:szCs w:val="22"/>
                              </w:rPr>
                            </w:pPr>
                            <w:r w:rsidRPr="0034095F">
                              <w:rPr>
                                <w:rFonts w:ascii="Palatino" w:hAnsi="Palatino" w:cs="Times New Roman"/>
                                <w:b/>
                                <w:sz w:val="22"/>
                                <w:szCs w:val="22"/>
                              </w:rPr>
                              <w:t>gradcollege.txstate.edu/docs/Thesis_Diss_Guide.pdf</w:t>
                            </w:r>
                          </w:p>
                          <w:p w14:paraId="0FC5BEC7" w14:textId="77777777" w:rsidR="00297399" w:rsidRPr="0034095F" w:rsidRDefault="00297399" w:rsidP="00DC796F">
                            <w:pPr>
                              <w:spacing w:line="276" w:lineRule="auto"/>
                              <w:rPr>
                                <w:rFonts w:ascii="Palatino" w:hAnsi="Palatino" w:cs="Times New Roman"/>
                                <w:sz w:val="22"/>
                                <w:szCs w:val="22"/>
                              </w:rPr>
                            </w:pPr>
                          </w:p>
                          <w:p w14:paraId="30349822"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This Handbook contains a wide array of information that will be crucial for you to have on hand as you write your thesis.</w:t>
                            </w:r>
                          </w:p>
                          <w:p w14:paraId="6CBD20E6"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p>
                          <w:p w14:paraId="2EA3FB83" w14:textId="494C1E19" w:rsidR="00297399"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 xml:space="preserve">In the unlikely event of a discrepancy between the </w:t>
                            </w:r>
                            <w:r w:rsidR="003056EC">
                              <w:rPr>
                                <w:rFonts w:ascii="Palatino" w:hAnsi="Palatino" w:cs="Times New Roman"/>
                                <w:i/>
                                <w:sz w:val="22"/>
                                <w:szCs w:val="22"/>
                              </w:rPr>
                              <w:t>MLA Handbook</w:t>
                            </w:r>
                            <w:r w:rsidRPr="0034095F">
                              <w:rPr>
                                <w:rFonts w:ascii="Palatino" w:hAnsi="Palatino" w:cs="Times New Roman"/>
                                <w:i/>
                                <w:sz w:val="22"/>
                                <w:szCs w:val="22"/>
                              </w:rPr>
                              <w:t xml:space="preserve"> </w:t>
                            </w:r>
                            <w:r w:rsidRPr="0034095F">
                              <w:rPr>
                                <w:rFonts w:ascii="Palatino" w:hAnsi="Palatino" w:cs="Times New Roman"/>
                                <w:sz w:val="22"/>
                                <w:szCs w:val="22"/>
                              </w:rPr>
                              <w:t xml:space="preserve">and the </w:t>
                            </w:r>
                            <w:r w:rsidRPr="0034095F">
                              <w:rPr>
                                <w:rFonts w:ascii="Palatino" w:hAnsi="Palatino" w:cs="Times New Roman"/>
                                <w:i/>
                                <w:sz w:val="22"/>
                                <w:szCs w:val="22"/>
                              </w:rPr>
                              <w:t>Texas State Graduate thesis and Dissertation Handbook</w:t>
                            </w:r>
                            <w:r w:rsidRPr="0034095F">
                              <w:rPr>
                                <w:rFonts w:ascii="Palatino" w:hAnsi="Palatino" w:cs="Times New Roman"/>
                                <w:sz w:val="22"/>
                                <w:szCs w:val="22"/>
                              </w:rPr>
                              <w:t>, check with your director and/or the Graduate College.</w:t>
                            </w:r>
                          </w:p>
                          <w:p w14:paraId="63F4900D"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38473D28"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2001F9BB" w14:textId="77777777" w:rsidR="00297399" w:rsidRDefault="00297399" w:rsidP="00DC796F">
                            <w:pPr>
                              <w:widowControl w:val="0"/>
                              <w:autoSpaceDE w:val="0"/>
                              <w:autoSpaceDN w:val="0"/>
                              <w:adjustRightInd w:val="0"/>
                              <w:spacing w:line="276" w:lineRule="auto"/>
                              <w:rPr>
                                <w:rFonts w:ascii="Palatino" w:hAnsi="Palatino" w:cs="Times New Roman"/>
                                <w:b/>
                                <w:sz w:val="22"/>
                                <w:szCs w:val="22"/>
                              </w:rPr>
                            </w:pPr>
                            <w:r w:rsidRPr="0034095F">
                              <w:rPr>
                                <w:rFonts w:ascii="Palatino" w:hAnsi="Palatino" w:cs="Times New Roman"/>
                                <w:b/>
                                <w:sz w:val="22"/>
                                <w:szCs w:val="22"/>
                              </w:rPr>
                              <w:t>XIV. When do I need to finish writing my thesis?</w:t>
                            </w:r>
                          </w:p>
                          <w:p w14:paraId="06D63861" w14:textId="77777777" w:rsidR="00297399" w:rsidRPr="0034095F" w:rsidRDefault="00297399" w:rsidP="00DC796F">
                            <w:pPr>
                              <w:widowControl w:val="0"/>
                              <w:autoSpaceDE w:val="0"/>
                              <w:autoSpaceDN w:val="0"/>
                              <w:adjustRightInd w:val="0"/>
                              <w:spacing w:line="276" w:lineRule="auto"/>
                              <w:rPr>
                                <w:rFonts w:ascii="Palatino" w:hAnsi="Palatino" w:cs="Times New Roman"/>
                                <w:b/>
                                <w:sz w:val="22"/>
                                <w:szCs w:val="22"/>
                              </w:rPr>
                            </w:pPr>
                          </w:p>
                          <w:p w14:paraId="633D929D" w14:textId="34CF1A4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 xml:space="preserve">You need to finish writing your thesis early in the semester in which you are enrolled for Thesis B, and turn in the final, complete thesis to your committee at least 41 working days </w:t>
                            </w:r>
                            <w:r w:rsidRPr="00CF68A4">
                              <w:rPr>
                                <w:rFonts w:ascii="Palatino" w:hAnsi="Palatino" w:cs="Times New Roman"/>
                                <w:sz w:val="22"/>
                                <w:szCs w:val="22"/>
                              </w:rPr>
                              <w:t>before the commencement date on which you plan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5580" id="Text Box 23" o:spid="_x0000_s1058" type="#_x0000_t202" style="position:absolute;margin-left:36pt;margin-top:50.4pt;width:324pt;height:53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" filled="f" stroked="f">
                <v:textbox>
                  <w:txbxContent>
                    <w:p w14:paraId="3A0CA0C3" w14:textId="77777777" w:rsidR="00297399" w:rsidRPr="0034095F" w:rsidRDefault="00297399" w:rsidP="00DC796F">
                      <w:pPr>
                        <w:widowControl w:val="0"/>
                        <w:autoSpaceDE w:val="0"/>
                        <w:autoSpaceDN w:val="0"/>
                        <w:adjustRightInd w:val="0"/>
                        <w:spacing w:line="276" w:lineRule="auto"/>
                        <w:rPr>
                          <w:rFonts w:ascii="Palatino" w:hAnsi="Palatino" w:cs="Times New Roman"/>
                          <w:b/>
                          <w:sz w:val="22"/>
                          <w:szCs w:val="22"/>
                        </w:rPr>
                      </w:pPr>
                      <w:r w:rsidRPr="0034095F">
                        <w:rPr>
                          <w:rFonts w:ascii="Palatino" w:hAnsi="Palatino" w:cs="Times New Roman"/>
                          <w:b/>
                          <w:sz w:val="22"/>
                          <w:szCs w:val="22"/>
                        </w:rPr>
                        <w:t>XIII. Are there specific guidelines for writing a thesis?</w:t>
                      </w:r>
                    </w:p>
                    <w:p w14:paraId="1180268B" w14:textId="77777777" w:rsidR="00297399" w:rsidRPr="0034095F" w:rsidRDefault="00297399" w:rsidP="00DC796F">
                      <w:pPr>
                        <w:widowControl w:val="0"/>
                        <w:autoSpaceDE w:val="0"/>
                        <w:autoSpaceDN w:val="0"/>
                        <w:adjustRightInd w:val="0"/>
                        <w:spacing w:line="276" w:lineRule="auto"/>
                        <w:rPr>
                          <w:rFonts w:ascii="Palatino" w:hAnsi="Palatino" w:cs="Times New Roman"/>
                          <w:b/>
                          <w:sz w:val="22"/>
                          <w:szCs w:val="22"/>
                        </w:rPr>
                      </w:pPr>
                    </w:p>
                    <w:p w14:paraId="7C5363D5"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Yes. The Graduate College holds seminars to help students with the many requirements involved in writing a thesis. You will receive email notification during your Thesis A semester, and you can check the Graduate College website for upcoming seminars:</w:t>
                      </w:r>
                    </w:p>
                    <w:p w14:paraId="2629CB35" w14:textId="77777777" w:rsidR="00297399" w:rsidRPr="0034095F" w:rsidRDefault="00297399" w:rsidP="00DC796F">
                      <w:pPr>
                        <w:widowControl w:val="0"/>
                        <w:autoSpaceDE w:val="0"/>
                        <w:autoSpaceDN w:val="0"/>
                        <w:adjustRightInd w:val="0"/>
                        <w:spacing w:line="276" w:lineRule="auto"/>
                        <w:jc w:val="center"/>
                        <w:rPr>
                          <w:rFonts w:ascii="Palatino" w:hAnsi="Palatino" w:cs="Times New Roman"/>
                          <w:b/>
                          <w:sz w:val="22"/>
                          <w:szCs w:val="22"/>
                        </w:rPr>
                      </w:pPr>
                      <w:r w:rsidRPr="0034095F">
                        <w:rPr>
                          <w:rFonts w:ascii="Palatino" w:hAnsi="Palatino" w:cs="Times New Roman"/>
                          <w:b/>
                          <w:sz w:val="22"/>
                          <w:szCs w:val="22"/>
                        </w:rPr>
                        <w:t>gradcollege.txstate.edu/students/thesis-dissertation</w:t>
                      </w:r>
                    </w:p>
                    <w:p w14:paraId="2C65683A"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p>
                    <w:p w14:paraId="495C46D8" w14:textId="52662C58"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 xml:space="preserve">For all matters of style and format, you must follow the guidelines in the </w:t>
                      </w:r>
                      <w:r w:rsidRPr="0034095F">
                        <w:rPr>
                          <w:rFonts w:ascii="Palatino" w:hAnsi="Palatino" w:cs="Times New Roman"/>
                          <w:i/>
                          <w:sz w:val="22"/>
                          <w:szCs w:val="22"/>
                        </w:rPr>
                        <w:t xml:space="preserve">MLA </w:t>
                      </w:r>
                      <w:r w:rsidR="003056EC">
                        <w:rPr>
                          <w:rFonts w:ascii="Palatino" w:hAnsi="Palatino" w:cs="Times New Roman"/>
                          <w:i/>
                          <w:sz w:val="22"/>
                          <w:szCs w:val="22"/>
                        </w:rPr>
                        <w:t>Handbook, Eight Edition</w:t>
                      </w:r>
                      <w:r w:rsidRPr="0034095F">
                        <w:rPr>
                          <w:rFonts w:ascii="Palatino" w:hAnsi="Palatino" w:cs="Times New Roman"/>
                          <w:sz w:val="22"/>
                          <w:szCs w:val="22"/>
                        </w:rPr>
                        <w:t xml:space="preserve">. The </w:t>
                      </w:r>
                      <w:r w:rsidR="003056EC">
                        <w:rPr>
                          <w:rFonts w:ascii="Palatino" w:hAnsi="Palatino" w:cs="Times New Roman"/>
                          <w:i/>
                          <w:sz w:val="22"/>
                          <w:szCs w:val="22"/>
                        </w:rPr>
                        <w:t>MLA Handbook</w:t>
                      </w:r>
                      <w:r w:rsidRPr="0034095F">
                        <w:rPr>
                          <w:rFonts w:ascii="Palatino" w:hAnsi="Palatino" w:cs="Times New Roman"/>
                          <w:sz w:val="22"/>
                          <w:szCs w:val="22"/>
                        </w:rPr>
                        <w:t>’s rules are quite complex, and you must follow every one to the letter or your thesis will be rejected. Look up everything; assume nothing. Your Thesis Director, and the</w:t>
                      </w:r>
                    </w:p>
                    <w:p w14:paraId="7416BB23"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Writing Center can help, but they will not be your proofreaders. The ultimate responsibility is yours.</w:t>
                      </w:r>
                    </w:p>
                    <w:p w14:paraId="2716126C"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p>
                    <w:p w14:paraId="14CD7182"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 xml:space="preserve">Also, you must consult the </w:t>
                      </w:r>
                      <w:r w:rsidRPr="0034095F">
                        <w:rPr>
                          <w:rFonts w:ascii="Palatino" w:hAnsi="Palatino" w:cs="Times New Roman"/>
                          <w:i/>
                          <w:sz w:val="22"/>
                          <w:szCs w:val="22"/>
                        </w:rPr>
                        <w:t>Texas State Graduate Thesis and Dissertation Handbook</w:t>
                      </w:r>
                      <w:r w:rsidRPr="0034095F">
                        <w:rPr>
                          <w:rFonts w:ascii="Palatino" w:hAnsi="Palatino" w:cs="Times New Roman"/>
                          <w:sz w:val="22"/>
                          <w:szCs w:val="22"/>
                        </w:rPr>
                        <w:t xml:space="preserve"> at:</w:t>
                      </w:r>
                    </w:p>
                    <w:p w14:paraId="28884B84" w14:textId="77777777" w:rsidR="00297399" w:rsidRPr="0034095F" w:rsidRDefault="00297399" w:rsidP="00DC796F">
                      <w:pPr>
                        <w:widowControl w:val="0"/>
                        <w:autoSpaceDE w:val="0"/>
                        <w:autoSpaceDN w:val="0"/>
                        <w:adjustRightInd w:val="0"/>
                        <w:spacing w:line="276" w:lineRule="auto"/>
                        <w:jc w:val="center"/>
                        <w:rPr>
                          <w:rFonts w:ascii="Palatino" w:hAnsi="Palatino" w:cs="Times New Roman"/>
                          <w:b/>
                          <w:sz w:val="22"/>
                          <w:szCs w:val="22"/>
                        </w:rPr>
                      </w:pPr>
                      <w:r w:rsidRPr="0034095F">
                        <w:rPr>
                          <w:rFonts w:ascii="Palatino" w:hAnsi="Palatino" w:cs="Times New Roman"/>
                          <w:b/>
                          <w:sz w:val="22"/>
                          <w:szCs w:val="22"/>
                        </w:rPr>
                        <w:t>gradcollege.txstate.edu/docs/Thesis_Diss_Guide.pdf</w:t>
                      </w:r>
                    </w:p>
                    <w:p w14:paraId="0FC5BEC7" w14:textId="77777777" w:rsidR="00297399" w:rsidRPr="0034095F" w:rsidRDefault="00297399" w:rsidP="00DC796F">
                      <w:pPr>
                        <w:spacing w:line="276" w:lineRule="auto"/>
                        <w:rPr>
                          <w:rFonts w:ascii="Palatino" w:hAnsi="Palatino" w:cs="Times New Roman"/>
                          <w:sz w:val="22"/>
                          <w:szCs w:val="22"/>
                        </w:rPr>
                      </w:pPr>
                    </w:p>
                    <w:p w14:paraId="30349822"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This Handbook contains a wide array of information that will be crucial for you to have on hand as you write your thesis.</w:t>
                      </w:r>
                    </w:p>
                    <w:p w14:paraId="6CBD20E6" w14:textId="7777777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p>
                    <w:p w14:paraId="2EA3FB83" w14:textId="494C1E19" w:rsidR="00297399"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 xml:space="preserve">In the unlikely event of a discrepancy between the </w:t>
                      </w:r>
                      <w:r w:rsidR="003056EC">
                        <w:rPr>
                          <w:rFonts w:ascii="Palatino" w:hAnsi="Palatino" w:cs="Times New Roman"/>
                          <w:i/>
                          <w:sz w:val="22"/>
                          <w:szCs w:val="22"/>
                        </w:rPr>
                        <w:t>MLA Handbook</w:t>
                      </w:r>
                      <w:r w:rsidRPr="0034095F">
                        <w:rPr>
                          <w:rFonts w:ascii="Palatino" w:hAnsi="Palatino" w:cs="Times New Roman"/>
                          <w:i/>
                          <w:sz w:val="22"/>
                          <w:szCs w:val="22"/>
                        </w:rPr>
                        <w:t xml:space="preserve"> </w:t>
                      </w:r>
                      <w:r w:rsidRPr="0034095F">
                        <w:rPr>
                          <w:rFonts w:ascii="Palatino" w:hAnsi="Palatino" w:cs="Times New Roman"/>
                          <w:sz w:val="22"/>
                          <w:szCs w:val="22"/>
                        </w:rPr>
                        <w:t xml:space="preserve">and the </w:t>
                      </w:r>
                      <w:r w:rsidRPr="0034095F">
                        <w:rPr>
                          <w:rFonts w:ascii="Palatino" w:hAnsi="Palatino" w:cs="Times New Roman"/>
                          <w:i/>
                          <w:sz w:val="22"/>
                          <w:szCs w:val="22"/>
                        </w:rPr>
                        <w:t>Texas State Graduate thesis and Dissertation Handbook</w:t>
                      </w:r>
                      <w:r w:rsidRPr="0034095F">
                        <w:rPr>
                          <w:rFonts w:ascii="Palatino" w:hAnsi="Palatino" w:cs="Times New Roman"/>
                          <w:sz w:val="22"/>
                          <w:szCs w:val="22"/>
                        </w:rPr>
                        <w:t>, check with your director and/or the Graduate College.</w:t>
                      </w:r>
                    </w:p>
                    <w:p w14:paraId="63F4900D"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38473D28" w14:textId="77777777" w:rsidR="00297399" w:rsidRDefault="00297399" w:rsidP="00DC796F">
                      <w:pPr>
                        <w:widowControl w:val="0"/>
                        <w:autoSpaceDE w:val="0"/>
                        <w:autoSpaceDN w:val="0"/>
                        <w:adjustRightInd w:val="0"/>
                        <w:spacing w:line="276" w:lineRule="auto"/>
                        <w:rPr>
                          <w:rFonts w:ascii="Palatino" w:hAnsi="Palatino" w:cs="Times New Roman"/>
                          <w:sz w:val="22"/>
                          <w:szCs w:val="22"/>
                        </w:rPr>
                      </w:pPr>
                    </w:p>
                    <w:p w14:paraId="2001F9BB" w14:textId="77777777" w:rsidR="00297399" w:rsidRDefault="00297399" w:rsidP="00DC796F">
                      <w:pPr>
                        <w:widowControl w:val="0"/>
                        <w:autoSpaceDE w:val="0"/>
                        <w:autoSpaceDN w:val="0"/>
                        <w:adjustRightInd w:val="0"/>
                        <w:spacing w:line="276" w:lineRule="auto"/>
                        <w:rPr>
                          <w:rFonts w:ascii="Palatino" w:hAnsi="Palatino" w:cs="Times New Roman"/>
                          <w:b/>
                          <w:sz w:val="22"/>
                          <w:szCs w:val="22"/>
                        </w:rPr>
                      </w:pPr>
                      <w:r w:rsidRPr="0034095F">
                        <w:rPr>
                          <w:rFonts w:ascii="Palatino" w:hAnsi="Palatino" w:cs="Times New Roman"/>
                          <w:b/>
                          <w:sz w:val="22"/>
                          <w:szCs w:val="22"/>
                        </w:rPr>
                        <w:t>XIV. When do I need to finish writing my thesis?</w:t>
                      </w:r>
                    </w:p>
                    <w:p w14:paraId="06D63861" w14:textId="77777777" w:rsidR="00297399" w:rsidRPr="0034095F" w:rsidRDefault="00297399" w:rsidP="00DC796F">
                      <w:pPr>
                        <w:widowControl w:val="0"/>
                        <w:autoSpaceDE w:val="0"/>
                        <w:autoSpaceDN w:val="0"/>
                        <w:adjustRightInd w:val="0"/>
                        <w:spacing w:line="276" w:lineRule="auto"/>
                        <w:rPr>
                          <w:rFonts w:ascii="Palatino" w:hAnsi="Palatino" w:cs="Times New Roman"/>
                          <w:b/>
                          <w:sz w:val="22"/>
                          <w:szCs w:val="22"/>
                        </w:rPr>
                      </w:pPr>
                    </w:p>
                    <w:p w14:paraId="633D929D" w14:textId="34CF1A47" w:rsidR="00297399" w:rsidRPr="0034095F" w:rsidRDefault="00297399" w:rsidP="00DC796F">
                      <w:pPr>
                        <w:widowControl w:val="0"/>
                        <w:autoSpaceDE w:val="0"/>
                        <w:autoSpaceDN w:val="0"/>
                        <w:adjustRightInd w:val="0"/>
                        <w:spacing w:line="276" w:lineRule="auto"/>
                        <w:rPr>
                          <w:rFonts w:ascii="Palatino" w:hAnsi="Palatino" w:cs="Times New Roman"/>
                          <w:sz w:val="22"/>
                          <w:szCs w:val="22"/>
                        </w:rPr>
                      </w:pPr>
                      <w:r w:rsidRPr="0034095F">
                        <w:rPr>
                          <w:rFonts w:ascii="Palatino" w:hAnsi="Palatino" w:cs="Times New Roman"/>
                          <w:sz w:val="22"/>
                          <w:szCs w:val="22"/>
                        </w:rPr>
                        <w:t xml:space="preserve">You need to finish writing your thesis early in the semester in which you are enrolled for Thesis B, and turn in the final, complete thesis to your committee at least 41 working days </w:t>
                      </w:r>
                      <w:r w:rsidRPr="00CF68A4">
                        <w:rPr>
                          <w:rFonts w:ascii="Palatino" w:hAnsi="Palatino" w:cs="Times New Roman"/>
                          <w:sz w:val="22"/>
                          <w:szCs w:val="22"/>
                        </w:rPr>
                        <w:t>before the commencement date on which you plan to</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57216" behindDoc="0" locked="0" layoutInCell="1" allowOverlap="1" wp14:anchorId="16C7B50C" wp14:editId="729669BA">
                <wp:simplePos x="0" y="0"/>
                <wp:positionH relativeFrom="page">
                  <wp:posOffset>457200</wp:posOffset>
                </wp:positionH>
                <wp:positionV relativeFrom="page">
                  <wp:posOffset>182880</wp:posOffset>
                </wp:positionV>
                <wp:extent cx="260350" cy="457200"/>
                <wp:effectExtent l="0" t="0" r="0" b="0"/>
                <wp:wrapThrough wrapText="bothSides">
                  <wp:wrapPolygon edited="0">
                    <wp:start x="2107" y="0"/>
                    <wp:lineTo x="2107" y="20400"/>
                    <wp:lineTo x="16859" y="20400"/>
                    <wp:lineTo x="16859" y="0"/>
                    <wp:lineTo x="2107" y="0"/>
                  </wp:wrapPolygon>
                </wp:wrapThrough>
                <wp:docPr id="59" name="Text Box 59"/>
                <wp:cNvGraphicFramePr/>
                <a:graphic xmlns:a="http://schemas.openxmlformats.org/drawingml/2006/main">
                  <a:graphicData uri="http://schemas.microsoft.com/office/word/2010/wordprocessingShape">
                    <wps:wsp>
                      <wps:cNvSpPr txBox="1"/>
                      <wps:spPr>
                        <a:xfrm>
                          <a:off x="0" y="0"/>
                          <a:ext cx="260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C2E85C6" w14:textId="77777777" w:rsidR="00297399" w:rsidRDefault="00297399" w:rsidP="00DC796F">
                            <w: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7B50C" id="Text Box 59" o:spid="_x0000_s1059" type="#_x0000_t202" style="position:absolute;margin-left:36pt;margin-top:14.4pt;width:20.5pt;height:36pt;z-index:25165721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" filled="f" stroked="f">
                <v:textbox>
                  <w:txbxContent>
                    <w:p w14:paraId="4C2E85C6" w14:textId="77777777" w:rsidR="00297399" w:rsidRDefault="00297399" w:rsidP="00DC796F">
                      <w:r>
                        <w:t>9</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63360" behindDoc="0" locked="0" layoutInCell="1" allowOverlap="1" wp14:anchorId="3BCFB2DD" wp14:editId="0F6308F9">
                <wp:simplePos x="0" y="0"/>
                <wp:positionH relativeFrom="page">
                  <wp:posOffset>9340850</wp:posOffset>
                </wp:positionH>
                <wp:positionV relativeFrom="page">
                  <wp:posOffset>182880</wp:posOffset>
                </wp:positionV>
                <wp:extent cx="337820" cy="457200"/>
                <wp:effectExtent l="0" t="0" r="0" b="0"/>
                <wp:wrapThrough wrapText="bothSides">
                  <wp:wrapPolygon edited="0">
                    <wp:start x="2107" y="0"/>
                    <wp:lineTo x="2107" y="20400"/>
                    <wp:lineTo x="16859" y="20400"/>
                    <wp:lineTo x="16859" y="0"/>
                    <wp:lineTo x="2107" y="0"/>
                  </wp:wrapPolygon>
                </wp:wrapThrough>
                <wp:docPr id="60" name="Text Box 60"/>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E5ADD82" w14:textId="77777777" w:rsidR="00297399" w:rsidRDefault="00297399" w:rsidP="00DC796F">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FB2DD" id="Text Box 60" o:spid="_x0000_s1060" type="#_x0000_t202" style="position:absolute;margin-left:735.5pt;margin-top:14.4pt;width:26.6pt;height:36pt;z-index:25166336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" filled="f" stroked="f">
                <v:textbox>
                  <w:txbxContent>
                    <w:p w14:paraId="6E5ADD82" w14:textId="77777777" w:rsidR="00297399" w:rsidRDefault="00297399" w:rsidP="00DC796F">
                      <w:r>
                        <w:t>10</w:t>
                      </w:r>
                    </w:p>
                  </w:txbxContent>
                </v:textbox>
                <w10:wrap type="through" anchorx="page" anchory="page"/>
              </v:shape>
            </w:pict>
          </mc:Fallback>
        </mc:AlternateContent>
      </w:r>
      <w:r w:rsidR="00DC796F">
        <w:br w:type="page"/>
      </w:r>
      <w:r w:rsidR="00DC796F" w:rsidRPr="00DC796F">
        <w:rPr>
          <w:noProof/>
        </w:rPr>
        <w:lastRenderedPageBreak/>
        <mc:AlternateContent>
          <mc:Choice Requires="wps">
            <w:drawing>
              <wp:anchor distT="0" distB="0" distL="114300" distR="114300" simplePos="0" relativeHeight="251669504" behindDoc="0" locked="0" layoutInCell="1" allowOverlap="1" wp14:anchorId="3BAB0C10" wp14:editId="655BEA6F">
                <wp:simplePos x="0" y="0"/>
                <wp:positionH relativeFrom="page">
                  <wp:posOffset>457200</wp:posOffset>
                </wp:positionH>
                <wp:positionV relativeFrom="page">
                  <wp:posOffset>640080</wp:posOffset>
                </wp:positionV>
                <wp:extent cx="4114800" cy="7005320"/>
                <wp:effectExtent l="0" t="0" r="0" b="5080"/>
                <wp:wrapThrough wrapText="bothSides">
                  <wp:wrapPolygon edited="0">
                    <wp:start x="133" y="0"/>
                    <wp:lineTo x="133" y="21537"/>
                    <wp:lineTo x="21333" y="21537"/>
                    <wp:lineTo x="21333" y="0"/>
                    <wp:lineTo x="133" y="0"/>
                  </wp:wrapPolygon>
                </wp:wrapThrough>
                <wp:docPr id="25" name="Text Box 25"/>
                <wp:cNvGraphicFramePr/>
                <a:graphic xmlns:a="http://schemas.openxmlformats.org/drawingml/2006/main">
                  <a:graphicData uri="http://schemas.microsoft.com/office/word/2010/wordprocessingShape">
                    <wps:wsp>
                      <wps:cNvSpPr txBox="1"/>
                      <wps:spPr>
                        <a:xfrm>
                          <a:off x="0" y="0"/>
                          <a:ext cx="4114800" cy="7005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28C19BE"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r w:rsidRPr="00CF68A4">
                              <w:rPr>
                                <w:rFonts w:ascii="Palatino" w:hAnsi="Palatino" w:cs="Times New Roman"/>
                                <w:b/>
                                <w:sz w:val="22"/>
                                <w:szCs w:val="22"/>
                              </w:rPr>
                              <w:t>XV. What is the Oral Defense?</w:t>
                            </w:r>
                          </w:p>
                          <w:p w14:paraId="53C433A3"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p>
                          <w:p w14:paraId="28FDD51A"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 xml:space="preserve">During the one-hour oral examination, the student will answer questions, concentrating on the thesis, posed by the committee. With the student’s approval, observers may attend the Defense. Students will receive one of three evaluations from their committee: </w:t>
                            </w:r>
                          </w:p>
                          <w:p w14:paraId="2CE50B9B"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69FB05E2" w14:textId="77777777" w:rsidR="00297399" w:rsidRPr="00CF68A4" w:rsidRDefault="00297399" w:rsidP="00DC796F">
                            <w:pPr>
                              <w:pStyle w:val="Header"/>
                              <w:widowControl w:val="0"/>
                              <w:numPr>
                                <w:ilvl w:val="0"/>
                                <w:numId w:val="9"/>
                              </w:numPr>
                              <w:autoSpaceDE w:val="0"/>
                              <w:autoSpaceDN w:val="0"/>
                              <w:adjustRightInd w:val="0"/>
                              <w:spacing w:line="276" w:lineRule="auto"/>
                              <w:ind w:hanging="360"/>
                              <w:rPr>
                                <w:rFonts w:ascii="Palatino" w:hAnsi="Palatino" w:cs="Times New Roman"/>
                                <w:sz w:val="22"/>
                                <w:szCs w:val="22"/>
                              </w:rPr>
                            </w:pPr>
                            <w:r w:rsidRPr="00CF68A4">
                              <w:rPr>
                                <w:rFonts w:ascii="Palatino" w:hAnsi="Palatino" w:cs="Times New Roman"/>
                                <w:sz w:val="22"/>
                                <w:szCs w:val="22"/>
                              </w:rPr>
                              <w:t>Passing with Distinction</w:t>
                            </w:r>
                          </w:p>
                          <w:p w14:paraId="5E1DA15E" w14:textId="77777777" w:rsidR="00297399" w:rsidRPr="00CF68A4" w:rsidRDefault="00297399" w:rsidP="00DC796F">
                            <w:pPr>
                              <w:pStyle w:val="Header"/>
                              <w:widowControl w:val="0"/>
                              <w:numPr>
                                <w:ilvl w:val="0"/>
                                <w:numId w:val="9"/>
                              </w:numPr>
                              <w:autoSpaceDE w:val="0"/>
                              <w:autoSpaceDN w:val="0"/>
                              <w:adjustRightInd w:val="0"/>
                              <w:spacing w:line="276" w:lineRule="auto"/>
                              <w:ind w:hanging="360"/>
                              <w:rPr>
                                <w:rFonts w:ascii="Palatino" w:hAnsi="Palatino" w:cs="Times New Roman"/>
                                <w:sz w:val="22"/>
                                <w:szCs w:val="22"/>
                              </w:rPr>
                            </w:pPr>
                            <w:r w:rsidRPr="00CF68A4">
                              <w:rPr>
                                <w:rFonts w:ascii="Palatino" w:hAnsi="Palatino" w:cs="Times New Roman"/>
                                <w:sz w:val="22"/>
                                <w:szCs w:val="22"/>
                              </w:rPr>
                              <w:t>Passing</w:t>
                            </w:r>
                          </w:p>
                          <w:p w14:paraId="31C46D10" w14:textId="77777777" w:rsidR="00297399" w:rsidRPr="00CF68A4" w:rsidRDefault="00297399" w:rsidP="00DC796F">
                            <w:pPr>
                              <w:pStyle w:val="Header"/>
                              <w:widowControl w:val="0"/>
                              <w:numPr>
                                <w:ilvl w:val="0"/>
                                <w:numId w:val="9"/>
                              </w:numPr>
                              <w:autoSpaceDE w:val="0"/>
                              <w:autoSpaceDN w:val="0"/>
                              <w:adjustRightInd w:val="0"/>
                              <w:spacing w:line="276" w:lineRule="auto"/>
                              <w:ind w:hanging="360"/>
                              <w:rPr>
                                <w:rFonts w:ascii="Palatino" w:hAnsi="Palatino" w:cs="Times New Roman"/>
                                <w:sz w:val="22"/>
                                <w:szCs w:val="22"/>
                              </w:rPr>
                            </w:pPr>
                            <w:r w:rsidRPr="00CF68A4">
                              <w:rPr>
                                <w:rFonts w:ascii="Palatino" w:hAnsi="Palatino" w:cs="Times New Roman"/>
                                <w:sz w:val="22"/>
                                <w:szCs w:val="22"/>
                              </w:rPr>
                              <w:t>Not Passing</w:t>
                            </w:r>
                          </w:p>
                          <w:p w14:paraId="5798D774"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1D8E5269"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The evaluation Passing with Distinction is rare and must be a unanimous decision. Committee members may also have revision suggestions for the thesis that will need to be completed in time to turn in your completed thesis to the Graduate College.</w:t>
                            </w:r>
                          </w:p>
                          <w:p w14:paraId="77FC54BE"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264BEB9F"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499AEA22"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r w:rsidRPr="00CF68A4">
                              <w:rPr>
                                <w:rFonts w:ascii="Palatino" w:hAnsi="Palatino" w:cs="Times New Roman"/>
                                <w:b/>
                                <w:sz w:val="22"/>
                                <w:szCs w:val="22"/>
                              </w:rPr>
                              <w:t>XVI. What happens if I don’t pass my Oral Defense?</w:t>
                            </w:r>
                          </w:p>
                          <w:p w14:paraId="5714FD1B"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p>
                          <w:p w14:paraId="5B3EDE15"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If your committee approves, you will register for 5399B again the following semester and retake the Defense then. That would normally be the final attempt, unless extraordinary circumstances lead your committee to make special arrangements with you.</w:t>
                            </w:r>
                          </w:p>
                          <w:p w14:paraId="15DAAD57"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013890B1"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72137E9C"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r w:rsidRPr="00CF68A4">
                              <w:rPr>
                                <w:rFonts w:ascii="Palatino" w:hAnsi="Palatino" w:cs="Times New Roman"/>
                                <w:b/>
                                <w:sz w:val="22"/>
                                <w:szCs w:val="22"/>
                              </w:rPr>
                              <w:t>XVII. What happens if I get behind and can’t finish the thesis on time?</w:t>
                            </w:r>
                          </w:p>
                          <w:p w14:paraId="70ED1C3C"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53610F06"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If you are unable to finish writing your thesis during the semester in which you register for</w:t>
                            </w:r>
                            <w:r w:rsidRPr="00CF68A4">
                              <w:rPr>
                                <w:rFonts w:ascii="Palatino" w:hAnsi="Palatino"/>
                                <w:sz w:val="22"/>
                                <w:szCs w:val="22"/>
                              </w:rPr>
                              <w:t xml:space="preserve"> </w:t>
                            </w:r>
                            <w:r w:rsidRPr="00CF68A4">
                              <w:rPr>
                                <w:rFonts w:ascii="Palatino" w:hAnsi="Palatino" w:cs="Times New Roman"/>
                                <w:sz w:val="22"/>
                                <w:szCs w:val="22"/>
                              </w:rPr>
                              <w:t>Thesis B, you will need to register for it again the following semester. There is no limit to the number of times you can register for Thesis B; however, repeating this course multiple times can get expensive. Set realistic writing goals for yourself and strive to finish writing your thesis on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0C10" id="Text Box 25" o:spid="_x0000_s1061" type="#_x0000_t202" style="position:absolute;margin-left:36pt;margin-top:50.4pt;width:324pt;height:55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" filled="f" stroked="f">
                <v:textbox>
                  <w:txbxContent>
                    <w:p w14:paraId="028C19BE"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r w:rsidRPr="00CF68A4">
                        <w:rPr>
                          <w:rFonts w:ascii="Palatino" w:hAnsi="Palatino" w:cs="Times New Roman"/>
                          <w:b/>
                          <w:sz w:val="22"/>
                          <w:szCs w:val="22"/>
                        </w:rPr>
                        <w:t>XV. What is the Oral Defense?</w:t>
                      </w:r>
                    </w:p>
                    <w:p w14:paraId="53C433A3"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p>
                    <w:p w14:paraId="28FDD51A"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 xml:space="preserve">During the one-hour oral examination, the student will answer questions, concentrating on the thesis, posed by the committee. With the student’s approval, observers may attend the Defense. Students will receive one of three evaluations from their committee: </w:t>
                      </w:r>
                    </w:p>
                    <w:p w14:paraId="2CE50B9B"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69FB05E2" w14:textId="77777777" w:rsidR="00297399" w:rsidRPr="00CF68A4" w:rsidRDefault="00297399" w:rsidP="00DC796F">
                      <w:pPr>
                        <w:pStyle w:val="Header"/>
                        <w:widowControl w:val="0"/>
                        <w:numPr>
                          <w:ilvl w:val="0"/>
                          <w:numId w:val="9"/>
                        </w:numPr>
                        <w:autoSpaceDE w:val="0"/>
                        <w:autoSpaceDN w:val="0"/>
                        <w:adjustRightInd w:val="0"/>
                        <w:spacing w:line="276" w:lineRule="auto"/>
                        <w:ind w:hanging="360"/>
                        <w:rPr>
                          <w:rFonts w:ascii="Palatino" w:hAnsi="Palatino" w:cs="Times New Roman"/>
                          <w:sz w:val="22"/>
                          <w:szCs w:val="22"/>
                        </w:rPr>
                      </w:pPr>
                      <w:r w:rsidRPr="00CF68A4">
                        <w:rPr>
                          <w:rFonts w:ascii="Palatino" w:hAnsi="Palatino" w:cs="Times New Roman"/>
                          <w:sz w:val="22"/>
                          <w:szCs w:val="22"/>
                        </w:rPr>
                        <w:t>Passing with Distinction</w:t>
                      </w:r>
                    </w:p>
                    <w:p w14:paraId="5E1DA15E" w14:textId="77777777" w:rsidR="00297399" w:rsidRPr="00CF68A4" w:rsidRDefault="00297399" w:rsidP="00DC796F">
                      <w:pPr>
                        <w:pStyle w:val="Header"/>
                        <w:widowControl w:val="0"/>
                        <w:numPr>
                          <w:ilvl w:val="0"/>
                          <w:numId w:val="9"/>
                        </w:numPr>
                        <w:autoSpaceDE w:val="0"/>
                        <w:autoSpaceDN w:val="0"/>
                        <w:adjustRightInd w:val="0"/>
                        <w:spacing w:line="276" w:lineRule="auto"/>
                        <w:ind w:hanging="360"/>
                        <w:rPr>
                          <w:rFonts w:ascii="Palatino" w:hAnsi="Palatino" w:cs="Times New Roman"/>
                          <w:sz w:val="22"/>
                          <w:szCs w:val="22"/>
                        </w:rPr>
                      </w:pPr>
                      <w:r w:rsidRPr="00CF68A4">
                        <w:rPr>
                          <w:rFonts w:ascii="Palatino" w:hAnsi="Palatino" w:cs="Times New Roman"/>
                          <w:sz w:val="22"/>
                          <w:szCs w:val="22"/>
                        </w:rPr>
                        <w:t>Passing</w:t>
                      </w:r>
                    </w:p>
                    <w:p w14:paraId="31C46D10" w14:textId="77777777" w:rsidR="00297399" w:rsidRPr="00CF68A4" w:rsidRDefault="00297399" w:rsidP="00DC796F">
                      <w:pPr>
                        <w:pStyle w:val="Header"/>
                        <w:widowControl w:val="0"/>
                        <w:numPr>
                          <w:ilvl w:val="0"/>
                          <w:numId w:val="9"/>
                        </w:numPr>
                        <w:autoSpaceDE w:val="0"/>
                        <w:autoSpaceDN w:val="0"/>
                        <w:adjustRightInd w:val="0"/>
                        <w:spacing w:line="276" w:lineRule="auto"/>
                        <w:ind w:hanging="360"/>
                        <w:rPr>
                          <w:rFonts w:ascii="Palatino" w:hAnsi="Palatino" w:cs="Times New Roman"/>
                          <w:sz w:val="22"/>
                          <w:szCs w:val="22"/>
                        </w:rPr>
                      </w:pPr>
                      <w:r w:rsidRPr="00CF68A4">
                        <w:rPr>
                          <w:rFonts w:ascii="Palatino" w:hAnsi="Palatino" w:cs="Times New Roman"/>
                          <w:sz w:val="22"/>
                          <w:szCs w:val="22"/>
                        </w:rPr>
                        <w:t>Not Passing</w:t>
                      </w:r>
                    </w:p>
                    <w:p w14:paraId="5798D774"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1D8E5269"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The evaluation Passing with Distinction is rare and must be a unanimous decision. Committee members may also have revision suggestions for the thesis that will need to be completed in time to turn in your completed thesis to the Graduate College.</w:t>
                      </w:r>
                    </w:p>
                    <w:p w14:paraId="77FC54BE"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264BEB9F"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499AEA22"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r w:rsidRPr="00CF68A4">
                        <w:rPr>
                          <w:rFonts w:ascii="Palatino" w:hAnsi="Palatino" w:cs="Times New Roman"/>
                          <w:b/>
                          <w:sz w:val="22"/>
                          <w:szCs w:val="22"/>
                        </w:rPr>
                        <w:t>XVI. What happens if I don’t pass my Oral Defense?</w:t>
                      </w:r>
                    </w:p>
                    <w:p w14:paraId="5714FD1B"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p>
                    <w:p w14:paraId="5B3EDE15"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If your committee approves, you will register for 5399B again the following semester and retake the Defense then. That would normally be the final attempt, unless extraordinary circumstances lead your committee to make special arrangements with you.</w:t>
                      </w:r>
                    </w:p>
                    <w:p w14:paraId="15DAAD57"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013890B1"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72137E9C" w14:textId="77777777" w:rsidR="00297399" w:rsidRPr="00CF68A4" w:rsidRDefault="00297399" w:rsidP="00DC796F">
                      <w:pPr>
                        <w:widowControl w:val="0"/>
                        <w:autoSpaceDE w:val="0"/>
                        <w:autoSpaceDN w:val="0"/>
                        <w:adjustRightInd w:val="0"/>
                        <w:spacing w:line="276" w:lineRule="auto"/>
                        <w:rPr>
                          <w:rFonts w:ascii="Palatino" w:hAnsi="Palatino" w:cs="Times New Roman"/>
                          <w:b/>
                          <w:sz w:val="22"/>
                          <w:szCs w:val="22"/>
                        </w:rPr>
                      </w:pPr>
                      <w:r w:rsidRPr="00CF68A4">
                        <w:rPr>
                          <w:rFonts w:ascii="Palatino" w:hAnsi="Palatino" w:cs="Times New Roman"/>
                          <w:b/>
                          <w:sz w:val="22"/>
                          <w:szCs w:val="22"/>
                        </w:rPr>
                        <w:t>XVII. What happens if I get behind and can’t finish the thesis on time?</w:t>
                      </w:r>
                    </w:p>
                    <w:p w14:paraId="70ED1C3C"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p>
                    <w:p w14:paraId="53610F06" w14:textId="77777777" w:rsidR="00297399" w:rsidRPr="00CF68A4" w:rsidRDefault="00297399" w:rsidP="00DC796F">
                      <w:pPr>
                        <w:widowControl w:val="0"/>
                        <w:autoSpaceDE w:val="0"/>
                        <w:autoSpaceDN w:val="0"/>
                        <w:adjustRightInd w:val="0"/>
                        <w:spacing w:line="276" w:lineRule="auto"/>
                        <w:rPr>
                          <w:rFonts w:ascii="Palatino" w:hAnsi="Palatino" w:cs="Times New Roman"/>
                          <w:sz w:val="22"/>
                          <w:szCs w:val="22"/>
                        </w:rPr>
                      </w:pPr>
                      <w:r w:rsidRPr="00CF68A4">
                        <w:rPr>
                          <w:rFonts w:ascii="Palatino" w:hAnsi="Palatino" w:cs="Times New Roman"/>
                          <w:sz w:val="22"/>
                          <w:szCs w:val="22"/>
                        </w:rPr>
                        <w:t>If you are unable to finish writing your thesis during the semester in which you register for</w:t>
                      </w:r>
                      <w:r w:rsidRPr="00CF68A4">
                        <w:rPr>
                          <w:rFonts w:ascii="Palatino" w:hAnsi="Palatino"/>
                          <w:sz w:val="22"/>
                          <w:szCs w:val="22"/>
                        </w:rPr>
                        <w:t xml:space="preserve"> </w:t>
                      </w:r>
                      <w:r w:rsidRPr="00CF68A4">
                        <w:rPr>
                          <w:rFonts w:ascii="Palatino" w:hAnsi="Palatino" w:cs="Times New Roman"/>
                          <w:sz w:val="22"/>
                          <w:szCs w:val="22"/>
                        </w:rPr>
                        <w:t>Thesis B, you will need to register for it again the following semester. There is no limit to the number of times you can register for Thesis B; however, repeating this course multiple times can get expensive. Set realistic writing goals for yourself and strive to finish writing your thesis on time.</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66432" behindDoc="0" locked="0" layoutInCell="1" allowOverlap="1" wp14:anchorId="4C1E7E1B" wp14:editId="123D8416">
                <wp:simplePos x="0" y="0"/>
                <wp:positionH relativeFrom="page">
                  <wp:posOffset>457200</wp:posOffset>
                </wp:positionH>
                <wp:positionV relativeFrom="page">
                  <wp:posOffset>182880</wp:posOffset>
                </wp:positionV>
                <wp:extent cx="337820" cy="457200"/>
                <wp:effectExtent l="0" t="0" r="0" b="0"/>
                <wp:wrapThrough wrapText="bothSides">
                  <wp:wrapPolygon edited="0">
                    <wp:start x="1624" y="0"/>
                    <wp:lineTo x="1624" y="20400"/>
                    <wp:lineTo x="17865" y="20400"/>
                    <wp:lineTo x="17865" y="0"/>
                    <wp:lineTo x="1624" y="0"/>
                  </wp:wrapPolygon>
                </wp:wrapThrough>
                <wp:docPr id="57" name="Text Box 57"/>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1A42E2C" w14:textId="77777777" w:rsidR="00297399" w:rsidRDefault="00297399" w:rsidP="00DC796F">
                            <w: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E7E1B" id="Text Box 57" o:spid="_x0000_s1062" type="#_x0000_t202" style="position:absolute;margin-left:36pt;margin-top:14.4pt;width:26.6pt;height:36pt;z-index:25166643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" filled="f" stroked="f">
                <v:textbox>
                  <w:txbxContent>
                    <w:p w14:paraId="31A42E2C" w14:textId="77777777" w:rsidR="00297399" w:rsidRDefault="00297399" w:rsidP="00DC796F">
                      <w:r>
                        <w:t>11</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72576" behindDoc="0" locked="0" layoutInCell="1" allowOverlap="1" wp14:anchorId="53EC54B1" wp14:editId="5D00F8B6">
                <wp:simplePos x="0" y="0"/>
                <wp:positionH relativeFrom="page">
                  <wp:posOffset>9331325</wp:posOffset>
                </wp:positionH>
                <wp:positionV relativeFrom="page">
                  <wp:posOffset>177800</wp:posOffset>
                </wp:positionV>
                <wp:extent cx="337820" cy="457200"/>
                <wp:effectExtent l="0" t="0" r="0" b="0"/>
                <wp:wrapThrough wrapText="bothSides">
                  <wp:wrapPolygon edited="0">
                    <wp:start x="2107" y="0"/>
                    <wp:lineTo x="2107" y="20400"/>
                    <wp:lineTo x="16859" y="20400"/>
                    <wp:lineTo x="16859" y="0"/>
                    <wp:lineTo x="2107" y="0"/>
                  </wp:wrapPolygon>
                </wp:wrapThrough>
                <wp:docPr id="56" name="Text Box 56"/>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3698003" w14:textId="77777777" w:rsidR="00297399" w:rsidRDefault="00297399" w:rsidP="00DC796F">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C54B1" id="Text Box 56" o:spid="_x0000_s1063" type="#_x0000_t202" style="position:absolute;margin-left:734.75pt;margin-top:14pt;width:26.6pt;height:36pt;z-index:25167257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" filled="f" stroked="f">
                <v:textbox>
                  <w:txbxContent>
                    <w:p w14:paraId="23698003" w14:textId="77777777" w:rsidR="00297399" w:rsidRDefault="00297399" w:rsidP="00DC796F">
                      <w:r>
                        <w:t>12</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75648" behindDoc="0" locked="0" layoutInCell="1" allowOverlap="1" wp14:anchorId="5B37CA7D" wp14:editId="09524B37">
                <wp:simplePos x="0" y="0"/>
                <wp:positionH relativeFrom="page">
                  <wp:posOffset>5486400</wp:posOffset>
                </wp:positionH>
                <wp:positionV relativeFrom="page">
                  <wp:posOffset>640080</wp:posOffset>
                </wp:positionV>
                <wp:extent cx="4114800" cy="6675120"/>
                <wp:effectExtent l="0" t="0" r="0" b="5080"/>
                <wp:wrapThrough wrapText="bothSides">
                  <wp:wrapPolygon edited="0">
                    <wp:start x="133" y="0"/>
                    <wp:lineTo x="133" y="21534"/>
                    <wp:lineTo x="21333" y="21534"/>
                    <wp:lineTo x="21333" y="0"/>
                    <wp:lineTo x="133" y="0"/>
                  </wp:wrapPolygon>
                </wp:wrapThrough>
                <wp:docPr id="26" name="Text Box 26"/>
                <wp:cNvGraphicFramePr/>
                <a:graphic xmlns:a="http://schemas.openxmlformats.org/drawingml/2006/main">
                  <a:graphicData uri="http://schemas.microsoft.com/office/word/2010/wordprocessingShape">
                    <wps:wsp>
                      <wps:cNvSpPr txBox="1"/>
                      <wps:spPr>
                        <a:xfrm>
                          <a:off x="0" y="0"/>
                          <a:ext cx="4114800" cy="667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160A8D1" w14:textId="77777777" w:rsidR="00297399" w:rsidRPr="00522C41" w:rsidRDefault="00297399" w:rsidP="00DC796F">
                            <w:pPr>
                              <w:widowControl w:val="0"/>
                              <w:autoSpaceDE w:val="0"/>
                              <w:autoSpaceDN w:val="0"/>
                              <w:adjustRightInd w:val="0"/>
                              <w:jc w:val="center"/>
                              <w:rPr>
                                <w:rFonts w:ascii="Palatino" w:hAnsi="Palatino" w:cs="Times New Roman"/>
                                <w:b/>
                              </w:rPr>
                            </w:pPr>
                            <w:r w:rsidRPr="00522C41">
                              <w:rPr>
                                <w:rFonts w:ascii="Palatino" w:hAnsi="Palatino" w:cs="Times New Roman"/>
                                <w:b/>
                              </w:rPr>
                              <w:t>Appendix A: Sample Forms</w:t>
                            </w:r>
                          </w:p>
                          <w:p w14:paraId="14391679" w14:textId="77777777" w:rsidR="00297399" w:rsidRPr="00522C41" w:rsidRDefault="00297399" w:rsidP="00DC796F">
                            <w:pPr>
                              <w:rPr>
                                <w:rFonts w:ascii="Palatino" w:hAnsi="Palatino" w:cs="Times New Roman"/>
                              </w:rPr>
                            </w:pPr>
                          </w:p>
                          <w:p w14:paraId="6D1FCA70" w14:textId="77777777" w:rsidR="00297399" w:rsidRPr="00522C41" w:rsidRDefault="00297399" w:rsidP="00DC796F">
                            <w:pPr>
                              <w:rPr>
                                <w:rFonts w:ascii="Palatino" w:hAnsi="Palatino" w:cs="Times New Roman"/>
                                <w:sz w:val="22"/>
                                <w:szCs w:val="22"/>
                              </w:rPr>
                            </w:pPr>
                            <w:r w:rsidRPr="00522C41">
                              <w:rPr>
                                <w:rFonts w:ascii="Palatino" w:hAnsi="Palatino" w:cs="Times New Roman"/>
                                <w:sz w:val="22"/>
                                <w:szCs w:val="22"/>
                              </w:rPr>
                              <w:t xml:space="preserve">All of the following forms are located in the Graduate English Office FH 361 and can be found on the Graduate College’s website here: </w:t>
                            </w:r>
                            <w:r w:rsidRPr="00522C41">
                              <w:rPr>
                                <w:rFonts w:ascii="Palatino" w:hAnsi="Palatino" w:cs="Times New Roman"/>
                                <w:b/>
                                <w:sz w:val="22"/>
                                <w:szCs w:val="22"/>
                              </w:rPr>
                              <w:t>gradcollege.txstate.edu/forms</w:t>
                            </w:r>
                          </w:p>
                          <w:p w14:paraId="77A62A83" w14:textId="77777777" w:rsidR="00297399" w:rsidRPr="00522C41" w:rsidRDefault="00297399" w:rsidP="00DC796F">
                            <w:pPr>
                              <w:rPr>
                                <w:rFonts w:ascii="Palatino" w:hAnsi="Palatino" w:cs="Times New Roman"/>
                              </w:rPr>
                            </w:pPr>
                          </w:p>
                          <w:p w14:paraId="3CB9DF4C" w14:textId="77777777" w:rsidR="00297399" w:rsidRPr="00522C41" w:rsidRDefault="00297399" w:rsidP="00DC796F">
                            <w:pPr>
                              <w:jc w:val="center"/>
                              <w:rPr>
                                <w:rFonts w:ascii="Palatino" w:hAnsi="Palatino" w:cs="Times New Roman"/>
                                <w:b/>
                              </w:rPr>
                            </w:pPr>
                            <w:r w:rsidRPr="00522C41">
                              <w:rPr>
                                <w:rFonts w:ascii="Palatino" w:hAnsi="Palatino" w:cs="Times New Roman"/>
                                <w:b/>
                              </w:rPr>
                              <w:t>I. Thesis Proposal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7CA7D" id="Text Box 26" o:spid="_x0000_s1064" type="#_x0000_t202" style="position:absolute;margin-left:6in;margin-top:50.4pt;width:324pt;height:525.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" filled="f" stroked="f">
                <v:textbox>
                  <w:txbxContent>
                    <w:p w14:paraId="2160A8D1" w14:textId="77777777" w:rsidR="00297399" w:rsidRPr="00522C41" w:rsidRDefault="00297399" w:rsidP="00DC796F">
                      <w:pPr>
                        <w:widowControl w:val="0"/>
                        <w:autoSpaceDE w:val="0"/>
                        <w:autoSpaceDN w:val="0"/>
                        <w:adjustRightInd w:val="0"/>
                        <w:jc w:val="center"/>
                        <w:rPr>
                          <w:rFonts w:ascii="Palatino" w:hAnsi="Palatino" w:cs="Times New Roman"/>
                          <w:b/>
                        </w:rPr>
                      </w:pPr>
                      <w:r w:rsidRPr="00522C41">
                        <w:rPr>
                          <w:rFonts w:ascii="Palatino" w:hAnsi="Palatino" w:cs="Times New Roman"/>
                          <w:b/>
                        </w:rPr>
                        <w:t>Appendix A: Sample Forms</w:t>
                      </w:r>
                    </w:p>
                    <w:p w14:paraId="14391679" w14:textId="77777777" w:rsidR="00297399" w:rsidRPr="00522C41" w:rsidRDefault="00297399" w:rsidP="00DC796F">
                      <w:pPr>
                        <w:rPr>
                          <w:rFonts w:ascii="Palatino" w:hAnsi="Palatino" w:cs="Times New Roman"/>
                        </w:rPr>
                      </w:pPr>
                    </w:p>
                    <w:p w14:paraId="6D1FCA70" w14:textId="77777777" w:rsidR="00297399" w:rsidRPr="00522C41" w:rsidRDefault="00297399" w:rsidP="00DC796F">
                      <w:pPr>
                        <w:rPr>
                          <w:rFonts w:ascii="Palatino" w:hAnsi="Palatino" w:cs="Times New Roman"/>
                          <w:sz w:val="22"/>
                          <w:szCs w:val="22"/>
                        </w:rPr>
                      </w:pPr>
                      <w:r w:rsidRPr="00522C41">
                        <w:rPr>
                          <w:rFonts w:ascii="Palatino" w:hAnsi="Palatino" w:cs="Times New Roman"/>
                          <w:sz w:val="22"/>
                          <w:szCs w:val="22"/>
                        </w:rPr>
                        <w:t xml:space="preserve">All of the following forms are located in the Graduate English Office FH 361 and can be found on the Graduate College’s website here: </w:t>
                      </w:r>
                      <w:r w:rsidRPr="00522C41">
                        <w:rPr>
                          <w:rFonts w:ascii="Palatino" w:hAnsi="Palatino" w:cs="Times New Roman"/>
                          <w:b/>
                          <w:sz w:val="22"/>
                          <w:szCs w:val="22"/>
                        </w:rPr>
                        <w:t>gradcollege.txstate.edu/forms</w:t>
                      </w:r>
                    </w:p>
                    <w:p w14:paraId="77A62A83" w14:textId="77777777" w:rsidR="00297399" w:rsidRPr="00522C41" w:rsidRDefault="00297399" w:rsidP="00DC796F">
                      <w:pPr>
                        <w:rPr>
                          <w:rFonts w:ascii="Palatino" w:hAnsi="Palatino" w:cs="Times New Roman"/>
                        </w:rPr>
                      </w:pPr>
                    </w:p>
                    <w:p w14:paraId="3CB9DF4C" w14:textId="77777777" w:rsidR="00297399" w:rsidRPr="00522C41" w:rsidRDefault="00297399" w:rsidP="00DC796F">
                      <w:pPr>
                        <w:jc w:val="center"/>
                        <w:rPr>
                          <w:rFonts w:ascii="Palatino" w:hAnsi="Palatino" w:cs="Times New Roman"/>
                          <w:b/>
                        </w:rPr>
                      </w:pPr>
                      <w:r w:rsidRPr="00522C41">
                        <w:rPr>
                          <w:rFonts w:ascii="Palatino" w:hAnsi="Palatino" w:cs="Times New Roman"/>
                          <w:b/>
                        </w:rPr>
                        <w:t>I. Thesis Proposal Form</w:t>
                      </w:r>
                    </w:p>
                  </w:txbxContent>
                </v:textbox>
                <w10:wrap type="through" anchorx="page" anchory="page"/>
              </v:shape>
            </w:pict>
          </mc:Fallback>
        </mc:AlternateContent>
      </w:r>
      <w:r w:rsidR="00DC796F" w:rsidRPr="00DC796F">
        <w:rPr>
          <w:noProof/>
        </w:rPr>
        <w:drawing>
          <wp:anchor distT="0" distB="0" distL="114300" distR="114300" simplePos="0" relativeHeight="251678720" behindDoc="0" locked="0" layoutInCell="1" allowOverlap="1" wp14:anchorId="2F0F70B6" wp14:editId="351C4271">
            <wp:simplePos x="0" y="0"/>
            <wp:positionH relativeFrom="page">
              <wp:posOffset>5486400</wp:posOffset>
            </wp:positionH>
            <wp:positionV relativeFrom="page">
              <wp:posOffset>1991360</wp:posOffset>
            </wp:positionV>
            <wp:extent cx="4113530" cy="5323840"/>
            <wp:effectExtent l="0" t="0" r="0" b="0"/>
            <wp:wrapThrough wrapText="bothSides">
              <wp:wrapPolygon edited="0">
                <wp:start x="934" y="103"/>
                <wp:lineTo x="934" y="21229"/>
                <wp:lineTo x="17339" y="21435"/>
                <wp:lineTo x="17872" y="21435"/>
                <wp:lineTo x="20273" y="21229"/>
                <wp:lineTo x="20806" y="21023"/>
                <wp:lineTo x="20406" y="1958"/>
                <wp:lineTo x="6002" y="103"/>
                <wp:lineTo x="934" y="103"/>
              </wp:wrapPolygon>
            </wp:wrapThrough>
            <wp:docPr id="27" name="Picture 27" descr="Macintosh HD:Users:english:Desktop:thesis-propos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nglish:Desktop:thesis-proposal.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3530" cy="532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96F">
        <w:br w:type="page"/>
      </w:r>
      <w:r w:rsidR="00DC796F" w:rsidRPr="00DC796F">
        <w:rPr>
          <w:noProof/>
        </w:rPr>
        <w:lastRenderedPageBreak/>
        <w:drawing>
          <wp:anchor distT="0" distB="0" distL="114300" distR="114300" simplePos="0" relativeHeight="251697152" behindDoc="0" locked="0" layoutInCell="1" allowOverlap="1" wp14:anchorId="653F6A97" wp14:editId="182DAB24">
            <wp:simplePos x="0" y="0"/>
            <wp:positionH relativeFrom="page">
              <wp:posOffset>4907915</wp:posOffset>
            </wp:positionH>
            <wp:positionV relativeFrom="page">
              <wp:posOffset>2213610</wp:posOffset>
            </wp:positionV>
            <wp:extent cx="5293995" cy="4090670"/>
            <wp:effectExtent l="0" t="7937" r="6667" b="6668"/>
            <wp:wrapThrough wrapText="bothSides">
              <wp:wrapPolygon edited="0">
                <wp:start x="21632" y="42"/>
                <wp:lineTo x="76" y="42"/>
                <wp:lineTo x="76" y="21501"/>
                <wp:lineTo x="21632" y="21501"/>
                <wp:lineTo x="21632" y="42"/>
              </wp:wrapPolygon>
            </wp:wrapThrough>
            <wp:docPr id="31" name="Picture 31" descr="Macintosh HD:Users:english:Desktop:2017062916415408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english:Desktop:2017062916415408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293995" cy="409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96F" w:rsidRPr="00DC796F">
        <w:rPr>
          <w:noProof/>
        </w:rPr>
        <mc:AlternateContent>
          <mc:Choice Requires="wps">
            <w:drawing>
              <wp:anchor distT="0" distB="0" distL="114300" distR="114300" simplePos="0" relativeHeight="251694080" behindDoc="0" locked="0" layoutInCell="1" allowOverlap="1" wp14:anchorId="64E03FA8" wp14:editId="2B0B3F7F">
                <wp:simplePos x="0" y="0"/>
                <wp:positionH relativeFrom="page">
                  <wp:posOffset>5486400</wp:posOffset>
                </wp:positionH>
                <wp:positionV relativeFrom="page">
                  <wp:posOffset>640080</wp:posOffset>
                </wp:positionV>
                <wp:extent cx="4114800" cy="972820"/>
                <wp:effectExtent l="0" t="0" r="0" b="0"/>
                <wp:wrapThrough wrapText="bothSides">
                  <wp:wrapPolygon edited="0">
                    <wp:start x="133" y="0"/>
                    <wp:lineTo x="133" y="20867"/>
                    <wp:lineTo x="21333" y="20867"/>
                    <wp:lineTo x="21333" y="0"/>
                    <wp:lineTo x="133" y="0"/>
                  </wp:wrapPolygon>
                </wp:wrapThrough>
                <wp:docPr id="30" name="Text Box 30"/>
                <wp:cNvGraphicFramePr/>
                <a:graphic xmlns:a="http://schemas.openxmlformats.org/drawingml/2006/main">
                  <a:graphicData uri="http://schemas.microsoft.com/office/word/2010/wordprocessingShape">
                    <wps:wsp>
                      <wps:cNvSpPr txBox="1"/>
                      <wps:spPr>
                        <a:xfrm>
                          <a:off x="0" y="0"/>
                          <a:ext cx="4114800" cy="972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1F8E5F7" w14:textId="77777777" w:rsidR="00297399" w:rsidRPr="00522C41" w:rsidRDefault="00297399" w:rsidP="00DC796F">
                            <w:pPr>
                              <w:jc w:val="center"/>
                              <w:rPr>
                                <w:rFonts w:ascii="Palatino" w:hAnsi="Palatino" w:cs="Times New Roman"/>
                                <w:b/>
                              </w:rPr>
                            </w:pPr>
                            <w:r w:rsidRPr="00522C41">
                              <w:rPr>
                                <w:rFonts w:ascii="Palatino" w:hAnsi="Palatino" w:cs="Times New Roman"/>
                                <w:b/>
                              </w:rPr>
                              <w:t>I</w:t>
                            </w:r>
                            <w:r>
                              <w:rPr>
                                <w:rFonts w:ascii="Palatino" w:hAnsi="Palatino" w:cs="Times New Roman"/>
                                <w:b/>
                              </w:rPr>
                              <w:t>II</w:t>
                            </w:r>
                            <w:r w:rsidRPr="00522C41">
                              <w:rPr>
                                <w:rFonts w:ascii="Palatino" w:hAnsi="Palatino" w:cs="Times New Roman"/>
                                <w:b/>
                              </w:rPr>
                              <w:t>. Comprehensive Examination Report Form</w:t>
                            </w:r>
                          </w:p>
                          <w:p w14:paraId="249B1949" w14:textId="095D4224" w:rsidR="00297399" w:rsidRPr="00522C41" w:rsidRDefault="00297399" w:rsidP="00DC796F">
                            <w:pPr>
                              <w:jc w:val="center"/>
                              <w:rPr>
                                <w:rFonts w:ascii="Palatino" w:hAnsi="Palatino"/>
                                <w:sz w:val="22"/>
                                <w:szCs w:val="22"/>
                              </w:rPr>
                            </w:pPr>
                            <w:r w:rsidRPr="00522C41">
                              <w:rPr>
                                <w:rFonts w:ascii="Palatino" w:hAnsi="Palatino"/>
                                <w:sz w:val="22"/>
                                <w:szCs w:val="22"/>
                              </w:rPr>
                              <w:t>(This form will indicate th</w:t>
                            </w:r>
                            <w:r w:rsidR="003056EC">
                              <w:rPr>
                                <w:rFonts w:ascii="Palatino" w:hAnsi="Palatino"/>
                                <w:sz w:val="22"/>
                                <w:szCs w:val="22"/>
                              </w:rPr>
                              <w:t>at you have passed both the General</w:t>
                            </w:r>
                            <w:r w:rsidRPr="00522C41">
                              <w:rPr>
                                <w:rFonts w:ascii="Palatino" w:hAnsi="Palatino"/>
                                <w:sz w:val="22"/>
                                <w:szCs w:val="22"/>
                              </w:rPr>
                              <w:t xml:space="preserve"> Examination and your Oral Defense)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03FA8" id="Text Box 30" o:spid="_x0000_s1065" type="#_x0000_t202" style="position:absolute;margin-left:6in;margin-top:50.4pt;width:324pt;height:76.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" filled="f" stroked="f">
                <v:textbox>
                  <w:txbxContent>
                    <w:p w14:paraId="61F8E5F7" w14:textId="77777777" w:rsidR="00297399" w:rsidRPr="00522C41" w:rsidRDefault="00297399" w:rsidP="00DC796F">
                      <w:pPr>
                        <w:jc w:val="center"/>
                        <w:rPr>
                          <w:rFonts w:ascii="Palatino" w:hAnsi="Palatino" w:cs="Times New Roman"/>
                          <w:b/>
                        </w:rPr>
                      </w:pPr>
                      <w:r w:rsidRPr="00522C41">
                        <w:rPr>
                          <w:rFonts w:ascii="Palatino" w:hAnsi="Palatino" w:cs="Times New Roman"/>
                          <w:b/>
                        </w:rPr>
                        <w:t>I</w:t>
                      </w:r>
                      <w:r>
                        <w:rPr>
                          <w:rFonts w:ascii="Palatino" w:hAnsi="Palatino" w:cs="Times New Roman"/>
                          <w:b/>
                        </w:rPr>
                        <w:t>II</w:t>
                      </w:r>
                      <w:r w:rsidRPr="00522C41">
                        <w:rPr>
                          <w:rFonts w:ascii="Palatino" w:hAnsi="Palatino" w:cs="Times New Roman"/>
                          <w:b/>
                        </w:rPr>
                        <w:t>. Comprehensive Examination Report Form</w:t>
                      </w:r>
                    </w:p>
                    <w:p w14:paraId="249B1949" w14:textId="095D4224" w:rsidR="00297399" w:rsidRPr="00522C41" w:rsidRDefault="00297399" w:rsidP="00DC796F">
                      <w:pPr>
                        <w:jc w:val="center"/>
                        <w:rPr>
                          <w:rFonts w:ascii="Palatino" w:hAnsi="Palatino"/>
                          <w:sz w:val="22"/>
                          <w:szCs w:val="22"/>
                        </w:rPr>
                      </w:pPr>
                      <w:r w:rsidRPr="00522C41">
                        <w:rPr>
                          <w:rFonts w:ascii="Palatino" w:hAnsi="Palatino"/>
                          <w:sz w:val="22"/>
                          <w:szCs w:val="22"/>
                        </w:rPr>
                        <w:t>(This form will indicate th</w:t>
                      </w:r>
                      <w:r w:rsidR="003056EC">
                        <w:rPr>
                          <w:rFonts w:ascii="Palatino" w:hAnsi="Palatino"/>
                          <w:sz w:val="22"/>
                          <w:szCs w:val="22"/>
                        </w:rPr>
                        <w:t>at you have passed both the General</w:t>
                      </w:r>
                      <w:r w:rsidRPr="00522C41">
                        <w:rPr>
                          <w:rFonts w:ascii="Palatino" w:hAnsi="Palatino"/>
                          <w:sz w:val="22"/>
                          <w:szCs w:val="22"/>
                        </w:rPr>
                        <w:t xml:space="preserve"> Examination and your Oral Defense)</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91008" behindDoc="0" locked="0" layoutInCell="1" allowOverlap="1" wp14:anchorId="5F97EDDF" wp14:editId="698FC68C">
                <wp:simplePos x="0" y="0"/>
                <wp:positionH relativeFrom="page">
                  <wp:posOffset>9340850</wp:posOffset>
                </wp:positionH>
                <wp:positionV relativeFrom="page">
                  <wp:posOffset>182880</wp:posOffset>
                </wp:positionV>
                <wp:extent cx="337820" cy="457200"/>
                <wp:effectExtent l="0" t="0" r="0" b="0"/>
                <wp:wrapThrough wrapText="bothSides">
                  <wp:wrapPolygon edited="0">
                    <wp:start x="1624" y="0"/>
                    <wp:lineTo x="1624" y="20400"/>
                    <wp:lineTo x="17865" y="20400"/>
                    <wp:lineTo x="17865" y="0"/>
                    <wp:lineTo x="1624" y="0"/>
                  </wp:wrapPolygon>
                </wp:wrapThrough>
                <wp:docPr id="52" name="Text Box 52"/>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BC865DE" w14:textId="77777777" w:rsidR="00297399" w:rsidRDefault="00297399" w:rsidP="00DC796F">
                            <w: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7EDDF" id="Text Box 52" o:spid="_x0000_s1066" type="#_x0000_t202" style="position:absolute;margin-left:735.5pt;margin-top:14.4pt;width:26.6pt;height:36pt;z-index:25169100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" filled="f" stroked="f">
                <v:textbox>
                  <w:txbxContent>
                    <w:p w14:paraId="4BC865DE" w14:textId="77777777" w:rsidR="00297399" w:rsidRDefault="00297399" w:rsidP="00DC796F">
                      <w:r>
                        <w:t>14</w:t>
                      </w:r>
                    </w:p>
                  </w:txbxContent>
                </v:textbox>
                <w10:wrap type="through" anchorx="page" anchory="page"/>
              </v:shape>
            </w:pict>
          </mc:Fallback>
        </mc:AlternateContent>
      </w:r>
      <w:r w:rsidR="00DC796F" w:rsidRPr="00DC796F">
        <w:rPr>
          <w:noProof/>
        </w:rPr>
        <w:drawing>
          <wp:anchor distT="0" distB="0" distL="114300" distR="114300" simplePos="0" relativeHeight="251687936" behindDoc="0" locked="0" layoutInCell="1" allowOverlap="1" wp14:anchorId="2E980492" wp14:editId="4BC0D9C7">
            <wp:simplePos x="0" y="0"/>
            <wp:positionH relativeFrom="page">
              <wp:posOffset>473075</wp:posOffset>
            </wp:positionH>
            <wp:positionV relativeFrom="page">
              <wp:posOffset>1233170</wp:posOffset>
            </wp:positionV>
            <wp:extent cx="4098925" cy="5305425"/>
            <wp:effectExtent l="0" t="0" r="0" b="0"/>
            <wp:wrapThrough wrapText="bothSides">
              <wp:wrapPolygon edited="0">
                <wp:start x="937" y="103"/>
                <wp:lineTo x="937" y="20992"/>
                <wp:lineTo x="15928" y="21303"/>
                <wp:lineTo x="20479" y="21303"/>
                <wp:lineTo x="20345" y="2896"/>
                <wp:lineTo x="19810" y="1861"/>
                <wp:lineTo x="13117" y="1138"/>
                <wp:lineTo x="6023" y="103"/>
                <wp:lineTo x="937" y="103"/>
              </wp:wrapPolygon>
            </wp:wrapThrough>
            <wp:docPr id="29" name="Picture 29" descr="Macintosh HD:Users:english:Desktop:thesis-member-chan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glish:Desktop:thesis-member-change.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8925" cy="530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96F" w:rsidRPr="00DC796F">
        <w:rPr>
          <w:noProof/>
        </w:rPr>
        <mc:AlternateContent>
          <mc:Choice Requires="wps">
            <w:drawing>
              <wp:anchor distT="0" distB="0" distL="114300" distR="114300" simplePos="0" relativeHeight="251684864" behindDoc="0" locked="0" layoutInCell="1" allowOverlap="1" wp14:anchorId="1ACF8FC3" wp14:editId="1A8873E9">
                <wp:simplePos x="0" y="0"/>
                <wp:positionH relativeFrom="page">
                  <wp:posOffset>457200</wp:posOffset>
                </wp:positionH>
                <wp:positionV relativeFrom="page">
                  <wp:posOffset>640080</wp:posOffset>
                </wp:positionV>
                <wp:extent cx="4114800" cy="934720"/>
                <wp:effectExtent l="0" t="0" r="0" b="5080"/>
                <wp:wrapThrough wrapText="bothSides">
                  <wp:wrapPolygon edited="0">
                    <wp:start x="133" y="0"/>
                    <wp:lineTo x="133" y="21130"/>
                    <wp:lineTo x="21333" y="21130"/>
                    <wp:lineTo x="21333" y="0"/>
                    <wp:lineTo x="133" y="0"/>
                  </wp:wrapPolygon>
                </wp:wrapThrough>
                <wp:docPr id="28" name="Text Box 28"/>
                <wp:cNvGraphicFramePr/>
                <a:graphic xmlns:a="http://schemas.openxmlformats.org/drawingml/2006/main">
                  <a:graphicData uri="http://schemas.microsoft.com/office/word/2010/wordprocessingShape">
                    <wps:wsp>
                      <wps:cNvSpPr txBox="1"/>
                      <wps:spPr>
                        <a:xfrm>
                          <a:off x="0" y="0"/>
                          <a:ext cx="4114800" cy="934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FAB37BC" w14:textId="77777777" w:rsidR="00297399" w:rsidRPr="00522C41" w:rsidRDefault="00297399" w:rsidP="00DC796F">
                            <w:pPr>
                              <w:jc w:val="center"/>
                              <w:rPr>
                                <w:rFonts w:ascii="Palatino" w:hAnsi="Palatino"/>
                              </w:rPr>
                            </w:pPr>
                            <w:r w:rsidRPr="00522C41">
                              <w:rPr>
                                <w:rFonts w:ascii="Palatino" w:hAnsi="Palatino" w:cs="Times New Roman"/>
                                <w:b/>
                              </w:rPr>
                              <w:t>I</w:t>
                            </w:r>
                            <w:r>
                              <w:rPr>
                                <w:rFonts w:ascii="Palatino" w:hAnsi="Palatino" w:cs="Times New Roman"/>
                                <w:b/>
                              </w:rPr>
                              <w:t>I</w:t>
                            </w:r>
                            <w:r w:rsidRPr="00522C41">
                              <w:rPr>
                                <w:rFonts w:ascii="Palatino" w:hAnsi="Palatino" w:cs="Times New Roman"/>
                                <w:b/>
                              </w:rPr>
                              <w:t>. Thesis Chair/Committee Change Request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F8FC3" id="Text Box 28" o:spid="_x0000_s1067" type="#_x0000_t202" style="position:absolute;margin-left:36pt;margin-top:50.4pt;width:324pt;height:73.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" filled="f" stroked="f">
                <v:textbox>
                  <w:txbxContent>
                    <w:p w14:paraId="3FAB37BC" w14:textId="77777777" w:rsidR="00297399" w:rsidRPr="00522C41" w:rsidRDefault="00297399" w:rsidP="00DC796F">
                      <w:pPr>
                        <w:jc w:val="center"/>
                        <w:rPr>
                          <w:rFonts w:ascii="Palatino" w:hAnsi="Palatino"/>
                        </w:rPr>
                      </w:pPr>
                      <w:r w:rsidRPr="00522C41">
                        <w:rPr>
                          <w:rFonts w:ascii="Palatino" w:hAnsi="Palatino" w:cs="Times New Roman"/>
                          <w:b/>
                        </w:rPr>
                        <w:t>I</w:t>
                      </w:r>
                      <w:r>
                        <w:rPr>
                          <w:rFonts w:ascii="Palatino" w:hAnsi="Palatino" w:cs="Times New Roman"/>
                          <w:b/>
                        </w:rPr>
                        <w:t>I</w:t>
                      </w:r>
                      <w:r w:rsidRPr="00522C41">
                        <w:rPr>
                          <w:rFonts w:ascii="Palatino" w:hAnsi="Palatino" w:cs="Times New Roman"/>
                          <w:b/>
                        </w:rPr>
                        <w:t>. Thesis Chair/Committee Change Request Form</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81792" behindDoc="0" locked="0" layoutInCell="1" allowOverlap="1" wp14:anchorId="7E15DB36" wp14:editId="7FD37992">
                <wp:simplePos x="0" y="0"/>
                <wp:positionH relativeFrom="page">
                  <wp:posOffset>457200</wp:posOffset>
                </wp:positionH>
                <wp:positionV relativeFrom="page">
                  <wp:posOffset>182880</wp:posOffset>
                </wp:positionV>
                <wp:extent cx="337820" cy="457200"/>
                <wp:effectExtent l="0" t="0" r="0" b="0"/>
                <wp:wrapThrough wrapText="bothSides">
                  <wp:wrapPolygon edited="0">
                    <wp:start x="1624" y="0"/>
                    <wp:lineTo x="1624" y="20400"/>
                    <wp:lineTo x="17865" y="20400"/>
                    <wp:lineTo x="17865" y="0"/>
                    <wp:lineTo x="1624" y="0"/>
                  </wp:wrapPolygon>
                </wp:wrapThrough>
                <wp:docPr id="53" name="Text Box 53"/>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F4D3306" w14:textId="77777777" w:rsidR="00297399" w:rsidRDefault="00297399" w:rsidP="00DC796F">
                            <w: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5DB36" id="Text Box 53" o:spid="_x0000_s1068" type="#_x0000_t202" style="position:absolute;margin-left:36pt;margin-top:14.4pt;width:26.6pt;height:36pt;z-index:25168179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" filled="f" stroked="f">
                <v:textbox>
                  <w:txbxContent>
                    <w:p w14:paraId="2F4D3306" w14:textId="77777777" w:rsidR="00297399" w:rsidRDefault="00297399" w:rsidP="00DC796F">
                      <w:r>
                        <w:t>13</w:t>
                      </w:r>
                    </w:p>
                  </w:txbxContent>
                </v:textbox>
                <w10:wrap type="through" anchorx="page" anchory="page"/>
              </v:shape>
            </w:pict>
          </mc:Fallback>
        </mc:AlternateContent>
      </w:r>
      <w:r w:rsidR="00E9041C">
        <w:br w:type="page"/>
      </w:r>
      <w:r w:rsidR="00DC796F" w:rsidRPr="00DC796F">
        <w:rPr>
          <w:noProof/>
        </w:rPr>
        <w:lastRenderedPageBreak/>
        <mc:AlternateContent>
          <mc:Choice Requires="wps">
            <w:drawing>
              <wp:anchor distT="0" distB="0" distL="114300" distR="114300" simplePos="0" relativeHeight="251700224" behindDoc="0" locked="0" layoutInCell="1" allowOverlap="1" wp14:anchorId="1527B804" wp14:editId="51CAE16A">
                <wp:simplePos x="0" y="0"/>
                <wp:positionH relativeFrom="page">
                  <wp:posOffset>457835</wp:posOffset>
                </wp:positionH>
                <wp:positionV relativeFrom="page">
                  <wp:posOffset>195580</wp:posOffset>
                </wp:positionV>
                <wp:extent cx="337820" cy="457200"/>
                <wp:effectExtent l="0" t="0" r="0" b="0"/>
                <wp:wrapThrough wrapText="bothSides">
                  <wp:wrapPolygon edited="0">
                    <wp:start x="1624" y="0"/>
                    <wp:lineTo x="1624" y="20400"/>
                    <wp:lineTo x="17865" y="20400"/>
                    <wp:lineTo x="17865" y="0"/>
                    <wp:lineTo x="1624" y="0"/>
                  </wp:wrapPolygon>
                </wp:wrapThrough>
                <wp:docPr id="43" name="Text Box 43"/>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2F207C4" w14:textId="77777777" w:rsidR="00297399" w:rsidRDefault="00297399" w:rsidP="00DC796F">
                            <w: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7B804" id="Text Box 43" o:spid="_x0000_s1069" type="#_x0000_t202" style="position:absolute;margin-left:36.05pt;margin-top:15.4pt;width:26.6pt;height:36pt;z-index:25170022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" filled="f" stroked="f">
                <v:textbox>
                  <w:txbxContent>
                    <w:p w14:paraId="12F207C4" w14:textId="77777777" w:rsidR="00297399" w:rsidRDefault="00297399" w:rsidP="00DC796F">
                      <w:r>
                        <w:t>15</w:t>
                      </w:r>
                    </w:p>
                  </w:txbxContent>
                </v:textbox>
                <w10:wrap type="through" anchorx="page" anchory="page"/>
              </v:shape>
            </w:pict>
          </mc:Fallback>
        </mc:AlternateContent>
      </w:r>
      <w:r w:rsidR="00DC796F" w:rsidRPr="00DC796F">
        <w:rPr>
          <w:noProof/>
        </w:rPr>
        <w:drawing>
          <wp:anchor distT="0" distB="0" distL="114300" distR="114300" simplePos="0" relativeHeight="251706368" behindDoc="0" locked="0" layoutInCell="1" allowOverlap="1" wp14:anchorId="1BA9A4C7" wp14:editId="5EB7C430">
            <wp:simplePos x="0" y="0"/>
            <wp:positionH relativeFrom="page">
              <wp:posOffset>-147955</wp:posOffset>
            </wp:positionH>
            <wp:positionV relativeFrom="page">
              <wp:posOffset>1861185</wp:posOffset>
            </wp:positionV>
            <wp:extent cx="5325745" cy="4114800"/>
            <wp:effectExtent l="0" t="4127" r="4127" b="4128"/>
            <wp:wrapThrough wrapText="bothSides">
              <wp:wrapPolygon edited="0">
                <wp:start x="21617" y="22"/>
                <wp:lineTo x="86" y="22"/>
                <wp:lineTo x="86" y="21488"/>
                <wp:lineTo x="21617" y="21488"/>
                <wp:lineTo x="21617" y="22"/>
              </wp:wrapPolygon>
            </wp:wrapThrough>
            <wp:docPr id="33" name="Picture 33" descr="Macintosh HD:Users:english:Desktop:201706291646080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english:Desktop:20170629164608034.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325745"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96F" w:rsidRPr="00DC796F">
        <w:rPr>
          <w:noProof/>
        </w:rPr>
        <mc:AlternateContent>
          <mc:Choice Requires="wps">
            <w:drawing>
              <wp:anchor distT="0" distB="0" distL="114300" distR="114300" simplePos="0" relativeHeight="251703296" behindDoc="0" locked="0" layoutInCell="1" allowOverlap="1" wp14:anchorId="2154501E" wp14:editId="37BFBD38">
                <wp:simplePos x="0" y="0"/>
                <wp:positionH relativeFrom="page">
                  <wp:posOffset>457835</wp:posOffset>
                </wp:positionH>
                <wp:positionV relativeFrom="page">
                  <wp:posOffset>652780</wp:posOffset>
                </wp:positionV>
                <wp:extent cx="4114800" cy="604520"/>
                <wp:effectExtent l="0" t="0" r="0" b="5080"/>
                <wp:wrapThrough wrapText="bothSides">
                  <wp:wrapPolygon edited="0">
                    <wp:start x="133" y="0"/>
                    <wp:lineTo x="133" y="20874"/>
                    <wp:lineTo x="21333" y="20874"/>
                    <wp:lineTo x="21333" y="0"/>
                    <wp:lineTo x="133" y="0"/>
                  </wp:wrapPolygon>
                </wp:wrapThrough>
                <wp:docPr id="32" name="Text Box 32"/>
                <wp:cNvGraphicFramePr/>
                <a:graphic xmlns:a="http://schemas.openxmlformats.org/drawingml/2006/main">
                  <a:graphicData uri="http://schemas.microsoft.com/office/word/2010/wordprocessingShape">
                    <wps:wsp>
                      <wps:cNvSpPr txBox="1"/>
                      <wps:spPr>
                        <a:xfrm>
                          <a:off x="0" y="0"/>
                          <a:ext cx="4114800" cy="604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A20AA57" w14:textId="77777777" w:rsidR="00297399" w:rsidRDefault="00297399" w:rsidP="00DC796F">
                            <w:pPr>
                              <w:jc w:val="center"/>
                            </w:pPr>
                            <w:r>
                              <w:rPr>
                                <w:rFonts w:ascii="Times New Roman" w:hAnsi="Times New Roman" w:cs="Times New Roman"/>
                                <w:b/>
                              </w:rPr>
                              <w:t xml:space="preserve">IV. </w:t>
                            </w:r>
                            <w:r w:rsidRPr="00522C41">
                              <w:rPr>
                                <w:rFonts w:ascii="Times New Roman" w:hAnsi="Times New Roman" w:cs="Times New Roman"/>
                                <w:b/>
                              </w:rPr>
                              <w:t xml:space="preserve">Thesis </w:t>
                            </w:r>
                            <w:r>
                              <w:rPr>
                                <w:rFonts w:ascii="Times New Roman" w:hAnsi="Times New Roman" w:cs="Times New Roman"/>
                                <w:b/>
                              </w:rPr>
                              <w:t>Submission Approval</w:t>
                            </w:r>
                            <w:r w:rsidRPr="00522C41">
                              <w:rPr>
                                <w:rFonts w:ascii="Times New Roman" w:hAnsi="Times New Roman" w:cs="Times New Roman"/>
                                <w:b/>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4501E" id="Text Box 32" o:spid="_x0000_s1070" type="#_x0000_t202" style="position:absolute;margin-left:36.05pt;margin-top:51.4pt;width:324pt;height:47.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" filled="f" stroked="f">
                <v:textbox>
                  <w:txbxContent>
                    <w:p w14:paraId="6A20AA57" w14:textId="77777777" w:rsidR="00297399" w:rsidRDefault="00297399" w:rsidP="00DC796F">
                      <w:pPr>
                        <w:jc w:val="center"/>
                      </w:pPr>
                      <w:r>
                        <w:rPr>
                          <w:rFonts w:ascii="Times New Roman" w:hAnsi="Times New Roman" w:cs="Times New Roman"/>
                          <w:b/>
                        </w:rPr>
                        <w:t xml:space="preserve">IV. </w:t>
                      </w:r>
                      <w:r w:rsidRPr="00522C41">
                        <w:rPr>
                          <w:rFonts w:ascii="Times New Roman" w:hAnsi="Times New Roman" w:cs="Times New Roman"/>
                          <w:b/>
                        </w:rPr>
                        <w:t xml:space="preserve">Thesis </w:t>
                      </w:r>
                      <w:r>
                        <w:rPr>
                          <w:rFonts w:ascii="Times New Roman" w:hAnsi="Times New Roman" w:cs="Times New Roman"/>
                          <w:b/>
                        </w:rPr>
                        <w:t>Submission Approval</w:t>
                      </w:r>
                      <w:r w:rsidRPr="00522C41">
                        <w:rPr>
                          <w:rFonts w:ascii="Times New Roman" w:hAnsi="Times New Roman" w:cs="Times New Roman"/>
                          <w:b/>
                        </w:rPr>
                        <w:t xml:space="preserve"> Form</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29568" behindDoc="0" locked="0" layoutInCell="1" allowOverlap="1" wp14:anchorId="4C6A4A11" wp14:editId="25F20F1D">
                <wp:simplePos x="0" y="0"/>
                <wp:positionH relativeFrom="page">
                  <wp:posOffset>9263380</wp:posOffset>
                </wp:positionH>
                <wp:positionV relativeFrom="page">
                  <wp:posOffset>182880</wp:posOffset>
                </wp:positionV>
                <wp:extent cx="337820" cy="457200"/>
                <wp:effectExtent l="0" t="0" r="0" b="0"/>
                <wp:wrapThrough wrapText="bothSides">
                  <wp:wrapPolygon edited="0">
                    <wp:start x="1624" y="0"/>
                    <wp:lineTo x="1624" y="20400"/>
                    <wp:lineTo x="17865" y="20400"/>
                    <wp:lineTo x="17865" y="0"/>
                    <wp:lineTo x="1624" y="0"/>
                  </wp:wrapPolygon>
                </wp:wrapThrough>
                <wp:docPr id="42" name="Text Box 42"/>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C22C1A7" w14:textId="77777777" w:rsidR="00297399" w:rsidRDefault="00297399" w:rsidP="00DC796F">
                            <w: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A4A11" id="Text Box 42" o:spid="_x0000_s1071" type="#_x0000_t202" style="position:absolute;margin-left:729.4pt;margin-top:14.4pt;width:26.6pt;height:36pt;z-index:25162956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" filled="f" stroked="f">
                <v:textbox>
                  <w:txbxContent>
                    <w:p w14:paraId="4C22C1A7" w14:textId="77777777" w:rsidR="00297399" w:rsidRDefault="00297399" w:rsidP="00DC796F">
                      <w:r>
                        <w:t>16</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632640" behindDoc="0" locked="0" layoutInCell="1" allowOverlap="1" wp14:anchorId="6A0D0E86" wp14:editId="523A92CB">
                <wp:simplePos x="0" y="0"/>
                <wp:positionH relativeFrom="page">
                  <wp:posOffset>5486400</wp:posOffset>
                </wp:positionH>
                <wp:positionV relativeFrom="page">
                  <wp:posOffset>640080</wp:posOffset>
                </wp:positionV>
                <wp:extent cx="4114800" cy="6814820"/>
                <wp:effectExtent l="0" t="0" r="0" b="0"/>
                <wp:wrapThrough wrapText="bothSides">
                  <wp:wrapPolygon edited="0">
                    <wp:start x="133" y="0"/>
                    <wp:lineTo x="133" y="21495"/>
                    <wp:lineTo x="21333" y="21495"/>
                    <wp:lineTo x="21333" y="0"/>
                    <wp:lineTo x="133" y="0"/>
                  </wp:wrapPolygon>
                </wp:wrapThrough>
                <wp:docPr id="34" name="Text Box 34"/>
                <wp:cNvGraphicFramePr/>
                <a:graphic xmlns:a="http://schemas.openxmlformats.org/drawingml/2006/main">
                  <a:graphicData uri="http://schemas.microsoft.com/office/word/2010/wordprocessingShape">
                    <wps:wsp>
                      <wps:cNvSpPr txBox="1"/>
                      <wps:spPr>
                        <a:xfrm>
                          <a:off x="0" y="0"/>
                          <a:ext cx="4114800" cy="6814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C6C0E83" w14:textId="77777777" w:rsidR="00297399" w:rsidRPr="0096569E" w:rsidRDefault="00297399" w:rsidP="00DC796F">
                            <w:pPr>
                              <w:widowControl w:val="0"/>
                              <w:autoSpaceDE w:val="0"/>
                              <w:autoSpaceDN w:val="0"/>
                              <w:adjustRightInd w:val="0"/>
                              <w:jc w:val="center"/>
                              <w:rPr>
                                <w:rFonts w:ascii="Palatino" w:hAnsi="Palatino" w:cs="Times New Roman"/>
                                <w:b/>
                              </w:rPr>
                            </w:pPr>
                            <w:r w:rsidRPr="0096569E">
                              <w:rPr>
                                <w:rFonts w:ascii="Palatino" w:hAnsi="Palatino" w:cs="Times New Roman"/>
                                <w:b/>
                              </w:rPr>
                              <w:t>Appendix B: Sample Thesis Proposal</w:t>
                            </w:r>
                          </w:p>
                          <w:p w14:paraId="0875B88C" w14:textId="77777777" w:rsidR="00297399" w:rsidRPr="00D32724" w:rsidRDefault="00297399" w:rsidP="00DC796F">
                            <w:pPr>
                              <w:widowControl w:val="0"/>
                              <w:autoSpaceDE w:val="0"/>
                              <w:autoSpaceDN w:val="0"/>
                              <w:adjustRightInd w:val="0"/>
                              <w:jc w:val="center"/>
                              <w:rPr>
                                <w:rFonts w:ascii="Palatino" w:hAnsi="Palatino" w:cs="Times New Roman"/>
                                <w:b/>
                                <w:sz w:val="22"/>
                                <w:szCs w:val="22"/>
                              </w:rPr>
                            </w:pPr>
                            <w:r w:rsidRPr="00D32724">
                              <w:rPr>
                                <w:rFonts w:ascii="Palatino" w:hAnsi="Palatino" w:cs="Times New Roman"/>
                                <w:b/>
                                <w:sz w:val="22"/>
                                <w:szCs w:val="22"/>
                              </w:rPr>
                              <w:t>(without cover sheet &amp; Bibliography)</w:t>
                            </w:r>
                          </w:p>
                          <w:p w14:paraId="27357734" w14:textId="77777777" w:rsidR="00297399" w:rsidRDefault="00297399" w:rsidP="00DC796F">
                            <w:pPr>
                              <w:widowControl w:val="0"/>
                              <w:autoSpaceDE w:val="0"/>
                              <w:autoSpaceDN w:val="0"/>
                              <w:adjustRightInd w:val="0"/>
                              <w:rPr>
                                <w:rFonts w:ascii="Times New Roman" w:hAnsi="Times New Roman" w:cs="Times New Roman"/>
                              </w:rPr>
                            </w:pPr>
                          </w:p>
                          <w:p w14:paraId="492ABD0A" w14:textId="77777777" w:rsidR="00297399" w:rsidRDefault="00297399" w:rsidP="00DC796F">
                            <w:pPr>
                              <w:widowControl w:val="0"/>
                              <w:autoSpaceDE w:val="0"/>
                              <w:autoSpaceDN w:val="0"/>
                              <w:adjustRightInd w:val="0"/>
                              <w:jc w:val="center"/>
                              <w:rPr>
                                <w:rFonts w:ascii="Times New Roman" w:hAnsi="Times New Roman" w:cs="Times New Roman"/>
                              </w:rPr>
                            </w:pPr>
                          </w:p>
                          <w:p w14:paraId="07A2F67D" w14:textId="77777777" w:rsidR="00297399" w:rsidRPr="0096569E" w:rsidRDefault="00297399" w:rsidP="00DC796F">
                            <w:pPr>
                              <w:widowControl w:val="0"/>
                              <w:autoSpaceDE w:val="0"/>
                              <w:autoSpaceDN w:val="0"/>
                              <w:adjustRightInd w:val="0"/>
                              <w:spacing w:line="276" w:lineRule="auto"/>
                              <w:jc w:val="center"/>
                              <w:rPr>
                                <w:rFonts w:ascii="Palatino" w:hAnsi="Palatino" w:cs="Times New Roman"/>
                                <w:sz w:val="22"/>
                                <w:szCs w:val="22"/>
                              </w:rPr>
                            </w:pPr>
                            <w:r w:rsidRPr="0096569E">
                              <w:rPr>
                                <w:rFonts w:ascii="Palatino" w:hAnsi="Palatino" w:cs="Times New Roman"/>
                                <w:sz w:val="22"/>
                                <w:szCs w:val="22"/>
                              </w:rPr>
                              <w:t xml:space="preserve">Franzen’s </w:t>
                            </w:r>
                            <w:r w:rsidRPr="0096569E">
                              <w:rPr>
                                <w:rFonts w:ascii="Palatino" w:hAnsi="Palatino" w:cs="Times New Roman"/>
                                <w:i/>
                                <w:sz w:val="22"/>
                                <w:szCs w:val="22"/>
                              </w:rPr>
                              <w:t>Corrections</w:t>
                            </w:r>
                            <w:r w:rsidRPr="0096569E">
                              <w:rPr>
                                <w:rFonts w:ascii="Palatino" w:hAnsi="Palatino" w:cs="Times New Roman"/>
                                <w:sz w:val="22"/>
                                <w:szCs w:val="22"/>
                              </w:rPr>
                              <w:t>, Jameson’s Connections</w:t>
                            </w:r>
                          </w:p>
                          <w:p w14:paraId="11D6C253"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p>
                          <w:p w14:paraId="76E9A45E"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r w:rsidRPr="0096569E">
                              <w:rPr>
                                <w:rFonts w:ascii="Palatino" w:hAnsi="Palatino" w:cs="Times New Roman"/>
                                <w:sz w:val="22"/>
                                <w:szCs w:val="22"/>
                              </w:rPr>
                              <w:t>Fredric Jameson, America’s preeminent Marxist critic, suggests a number of ways in which a critic can (and should) approach a literary text. Primarily, he follows Marx, via Hegel, in viewing history as a totality, substituting Hegel’s “ideal” or “spiritual” dialectic of history with a “real-world” narrative, wherein the dialectics are acted out by humanity. This commitment to a historical totality requires that, in order to fully understand the manifest and latent contents of a text (or of any cultural artifact), a critic must pay strict attention to the economic, political, and cultural contexts under which it was produced. For Jameson, history does not exist in specific time periods; everything throughout history is somehow connected, and everything in the future will be somehow connected to everything in the past. Jameson, as a Marxist critic, sees these connections made according to the economic base of a society, which in turn determines the society’s superstructure and cultural beliefs, which in turn wholly affects the art and literature produced under that particular economic base. In this model, postmodernism, for example, becomes not a style or period, but one point in a totalizing history. Postmodern literature from the United States, then, reflects not simply a shift in writing styles, but a shift from imperial to late capitalism. More importantly, Jameson contends that the closest we can come to understanding reality, a reality without oppressive cultural ideologies, is to interpret texts, as the latent aspects of any given text will approximate the Real.</w:t>
                            </w:r>
                          </w:p>
                          <w:p w14:paraId="7C53AF84" w14:textId="121DC46D"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Keeping these ideas in mi</w:t>
                            </w:r>
                            <w:r w:rsidR="003056EC">
                              <w:rPr>
                                <w:rFonts w:ascii="Palatino" w:hAnsi="Palatino" w:cs="Times New Roman"/>
                                <w:sz w:val="22"/>
                                <w:szCs w:val="22"/>
                              </w:rPr>
                              <w:t>nd, this thesis will do</w:t>
                            </w:r>
                            <w:r w:rsidRPr="0096569E">
                              <w:rPr>
                                <w:rFonts w:ascii="Palatino" w:hAnsi="Palatino" w:cs="Times New Roman"/>
                                <w:sz w:val="22"/>
                                <w:szCs w:val="22"/>
                              </w:rPr>
                              <w:t xml:space="preserve"> a reading of Jonathan Franzen’s most recent novel, </w:t>
                            </w:r>
                            <w:r w:rsidRPr="0096569E">
                              <w:rPr>
                                <w:rFonts w:ascii="Palatino" w:hAnsi="Palatino" w:cs="Times New Roman"/>
                                <w:i/>
                                <w:sz w:val="22"/>
                                <w:szCs w:val="22"/>
                              </w:rPr>
                              <w:t>The Corrections</w:t>
                            </w:r>
                            <w:r w:rsidRPr="0096569E">
                              <w:rPr>
                                <w:rFonts w:ascii="Palatino" w:hAnsi="Palatino" w:cs="Times New Roman"/>
                                <w:sz w:val="22"/>
                                <w:szCs w:val="22"/>
                              </w:rPr>
                              <w:t xml:space="preserve">, a postmodern (in the </w:t>
                            </w:r>
                            <w:proofErr w:type="spellStart"/>
                            <w:r w:rsidRPr="0096569E">
                              <w:rPr>
                                <w:rFonts w:ascii="Palatino" w:hAnsi="Palatino" w:cs="Times New Roman"/>
                                <w:sz w:val="22"/>
                                <w:szCs w:val="22"/>
                              </w:rPr>
                              <w:t>Jamesonian</w:t>
                            </w:r>
                            <w:proofErr w:type="spellEnd"/>
                            <w:r w:rsidRPr="0096569E">
                              <w:rPr>
                                <w:rFonts w:ascii="Palatino" w:hAnsi="Palatino" w:cs="Times New Roman"/>
                                <w:sz w:val="22"/>
                                <w:szCs w:val="22"/>
                              </w:rPr>
                              <w:t xml:space="preserve"> sense) portrayal of an extremely dysfunctional mid-western family, spanning fifty years. In addition to applying Jameson’s ideas of historicity, totality, and dialectics, I will incorporate several other aspects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D0E86" id="Text Box 34" o:spid="_x0000_s1072" type="#_x0000_t202" style="position:absolute;margin-left:6in;margin-top:50.4pt;width:324pt;height:536.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" filled="f" stroked="f">
                <v:textbox>
                  <w:txbxContent>
                    <w:p w14:paraId="6C6C0E83" w14:textId="77777777" w:rsidR="00297399" w:rsidRPr="0096569E" w:rsidRDefault="00297399" w:rsidP="00DC796F">
                      <w:pPr>
                        <w:widowControl w:val="0"/>
                        <w:autoSpaceDE w:val="0"/>
                        <w:autoSpaceDN w:val="0"/>
                        <w:adjustRightInd w:val="0"/>
                        <w:jc w:val="center"/>
                        <w:rPr>
                          <w:rFonts w:ascii="Palatino" w:hAnsi="Palatino" w:cs="Times New Roman"/>
                          <w:b/>
                        </w:rPr>
                      </w:pPr>
                      <w:r w:rsidRPr="0096569E">
                        <w:rPr>
                          <w:rFonts w:ascii="Palatino" w:hAnsi="Palatino" w:cs="Times New Roman"/>
                          <w:b/>
                        </w:rPr>
                        <w:t>Appendix B: Sample Thesis Proposal</w:t>
                      </w:r>
                    </w:p>
                    <w:p w14:paraId="0875B88C" w14:textId="77777777" w:rsidR="00297399" w:rsidRPr="00D32724" w:rsidRDefault="00297399" w:rsidP="00DC796F">
                      <w:pPr>
                        <w:widowControl w:val="0"/>
                        <w:autoSpaceDE w:val="0"/>
                        <w:autoSpaceDN w:val="0"/>
                        <w:adjustRightInd w:val="0"/>
                        <w:jc w:val="center"/>
                        <w:rPr>
                          <w:rFonts w:ascii="Palatino" w:hAnsi="Palatino" w:cs="Times New Roman"/>
                          <w:b/>
                          <w:sz w:val="22"/>
                          <w:szCs w:val="22"/>
                        </w:rPr>
                      </w:pPr>
                      <w:r w:rsidRPr="00D32724">
                        <w:rPr>
                          <w:rFonts w:ascii="Palatino" w:hAnsi="Palatino" w:cs="Times New Roman"/>
                          <w:b/>
                          <w:sz w:val="22"/>
                          <w:szCs w:val="22"/>
                        </w:rPr>
                        <w:t>(without cover sheet &amp; Bibliography)</w:t>
                      </w:r>
                    </w:p>
                    <w:p w14:paraId="27357734" w14:textId="77777777" w:rsidR="00297399" w:rsidRDefault="00297399" w:rsidP="00DC796F">
                      <w:pPr>
                        <w:widowControl w:val="0"/>
                        <w:autoSpaceDE w:val="0"/>
                        <w:autoSpaceDN w:val="0"/>
                        <w:adjustRightInd w:val="0"/>
                        <w:rPr>
                          <w:rFonts w:ascii="Times New Roman" w:hAnsi="Times New Roman" w:cs="Times New Roman"/>
                        </w:rPr>
                      </w:pPr>
                    </w:p>
                    <w:p w14:paraId="492ABD0A" w14:textId="77777777" w:rsidR="00297399" w:rsidRDefault="00297399" w:rsidP="00DC796F">
                      <w:pPr>
                        <w:widowControl w:val="0"/>
                        <w:autoSpaceDE w:val="0"/>
                        <w:autoSpaceDN w:val="0"/>
                        <w:adjustRightInd w:val="0"/>
                        <w:jc w:val="center"/>
                        <w:rPr>
                          <w:rFonts w:ascii="Times New Roman" w:hAnsi="Times New Roman" w:cs="Times New Roman"/>
                        </w:rPr>
                      </w:pPr>
                    </w:p>
                    <w:p w14:paraId="07A2F67D" w14:textId="77777777" w:rsidR="00297399" w:rsidRPr="0096569E" w:rsidRDefault="00297399" w:rsidP="00DC796F">
                      <w:pPr>
                        <w:widowControl w:val="0"/>
                        <w:autoSpaceDE w:val="0"/>
                        <w:autoSpaceDN w:val="0"/>
                        <w:adjustRightInd w:val="0"/>
                        <w:spacing w:line="276" w:lineRule="auto"/>
                        <w:jc w:val="center"/>
                        <w:rPr>
                          <w:rFonts w:ascii="Palatino" w:hAnsi="Palatino" w:cs="Times New Roman"/>
                          <w:sz w:val="22"/>
                          <w:szCs w:val="22"/>
                        </w:rPr>
                      </w:pPr>
                      <w:r w:rsidRPr="0096569E">
                        <w:rPr>
                          <w:rFonts w:ascii="Palatino" w:hAnsi="Palatino" w:cs="Times New Roman"/>
                          <w:sz w:val="22"/>
                          <w:szCs w:val="22"/>
                        </w:rPr>
                        <w:t xml:space="preserve">Franzen’s </w:t>
                      </w:r>
                      <w:r w:rsidRPr="0096569E">
                        <w:rPr>
                          <w:rFonts w:ascii="Palatino" w:hAnsi="Palatino" w:cs="Times New Roman"/>
                          <w:i/>
                          <w:sz w:val="22"/>
                          <w:szCs w:val="22"/>
                        </w:rPr>
                        <w:t>Corrections</w:t>
                      </w:r>
                      <w:r w:rsidRPr="0096569E">
                        <w:rPr>
                          <w:rFonts w:ascii="Palatino" w:hAnsi="Palatino" w:cs="Times New Roman"/>
                          <w:sz w:val="22"/>
                          <w:szCs w:val="22"/>
                        </w:rPr>
                        <w:t>, Jameson’s Connections</w:t>
                      </w:r>
                    </w:p>
                    <w:p w14:paraId="11D6C253"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p>
                    <w:p w14:paraId="76E9A45E"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r w:rsidRPr="0096569E">
                        <w:rPr>
                          <w:rFonts w:ascii="Palatino" w:hAnsi="Palatino" w:cs="Times New Roman"/>
                          <w:sz w:val="22"/>
                          <w:szCs w:val="22"/>
                        </w:rPr>
                        <w:t>Fredric Jameson, America’s preeminent Marxist critic, suggests a number of ways in which a critic can (and should) approach a literary text. Primarily, he follows Marx, via Hegel, in viewing history as a totality, substituting Hegel’s “ideal” or “spiritual” dialectic of history with a “real-world” narrative, wherein the dialectics are acted out by humanity. This commitment to a historical totality requires that, in order to fully understand the manifest and latent contents of a text (or of any cultural artifact), a critic must pay strict attention to the economic, political, and cultural contexts under which it was produced. For Jameson, history does not exist in specific time periods; everything throughout history is somehow connected, and everything in the future will be somehow connected to everything in the past. Jameson, as a Marxist critic, sees these connections made according to the economic base of a society, which in turn determines the society’s superstructure and cultural beliefs, which in turn wholly affects the art and literature produced under that particular economic base. In this model, postmodernism, for example, becomes not a style or period, but one point in a totalizing history. Postmodern literature from the United States, then, reflects not simply a shift in writing styles, but a shift from imperial to late capitalism. More importantly, Jameson contends that the closest we can come to understanding reality, a reality without oppressive cultural ideologies, is to interpret texts, as the latent aspects of any given text will approximate the Real.</w:t>
                      </w:r>
                    </w:p>
                    <w:p w14:paraId="7C53AF84" w14:textId="121DC46D"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Keeping these ideas in mi</w:t>
                      </w:r>
                      <w:r w:rsidR="003056EC">
                        <w:rPr>
                          <w:rFonts w:ascii="Palatino" w:hAnsi="Palatino" w:cs="Times New Roman"/>
                          <w:sz w:val="22"/>
                          <w:szCs w:val="22"/>
                        </w:rPr>
                        <w:t>nd, this thesis will do</w:t>
                      </w:r>
                      <w:r w:rsidRPr="0096569E">
                        <w:rPr>
                          <w:rFonts w:ascii="Palatino" w:hAnsi="Palatino" w:cs="Times New Roman"/>
                          <w:sz w:val="22"/>
                          <w:szCs w:val="22"/>
                        </w:rPr>
                        <w:t xml:space="preserve"> a reading of Jonathan Franzen’s most recent novel, </w:t>
                      </w:r>
                      <w:r w:rsidRPr="0096569E">
                        <w:rPr>
                          <w:rFonts w:ascii="Palatino" w:hAnsi="Palatino" w:cs="Times New Roman"/>
                          <w:i/>
                          <w:sz w:val="22"/>
                          <w:szCs w:val="22"/>
                        </w:rPr>
                        <w:t>The Corrections</w:t>
                      </w:r>
                      <w:r w:rsidRPr="0096569E">
                        <w:rPr>
                          <w:rFonts w:ascii="Palatino" w:hAnsi="Palatino" w:cs="Times New Roman"/>
                          <w:sz w:val="22"/>
                          <w:szCs w:val="22"/>
                        </w:rPr>
                        <w:t xml:space="preserve">, a postmodern (in the </w:t>
                      </w:r>
                      <w:proofErr w:type="spellStart"/>
                      <w:r w:rsidRPr="0096569E">
                        <w:rPr>
                          <w:rFonts w:ascii="Palatino" w:hAnsi="Palatino" w:cs="Times New Roman"/>
                          <w:sz w:val="22"/>
                          <w:szCs w:val="22"/>
                        </w:rPr>
                        <w:t>Jamesonian</w:t>
                      </w:r>
                      <w:proofErr w:type="spellEnd"/>
                      <w:r w:rsidRPr="0096569E">
                        <w:rPr>
                          <w:rFonts w:ascii="Palatino" w:hAnsi="Palatino" w:cs="Times New Roman"/>
                          <w:sz w:val="22"/>
                          <w:szCs w:val="22"/>
                        </w:rPr>
                        <w:t xml:space="preserve"> sense) portrayal of an extremely dysfunctional mid-western family, spanning fifty years. In addition to applying Jameson’s ideas of historicity, totality, and dialectics, I will incorporate several other aspects </w:t>
                      </w:r>
                    </w:p>
                  </w:txbxContent>
                </v:textbox>
                <w10:wrap type="through" anchorx="page" anchory="page"/>
              </v:shape>
            </w:pict>
          </mc:Fallback>
        </mc:AlternateContent>
      </w:r>
      <w:r w:rsidR="00E9041C">
        <w:br w:type="page"/>
      </w:r>
      <w:r w:rsidR="00DC796F" w:rsidRPr="00DC796F">
        <w:rPr>
          <w:noProof/>
        </w:rPr>
        <w:lastRenderedPageBreak/>
        <mc:AlternateContent>
          <mc:Choice Requires="wps">
            <w:drawing>
              <wp:anchor distT="0" distB="0" distL="114300" distR="114300" simplePos="0" relativeHeight="251718656" behindDoc="0" locked="0" layoutInCell="1" allowOverlap="1" wp14:anchorId="6F83E93B" wp14:editId="122F4787">
                <wp:simplePos x="0" y="0"/>
                <wp:positionH relativeFrom="page">
                  <wp:posOffset>5486400</wp:posOffset>
                </wp:positionH>
                <wp:positionV relativeFrom="page">
                  <wp:posOffset>640080</wp:posOffset>
                </wp:positionV>
                <wp:extent cx="4114800" cy="6675120"/>
                <wp:effectExtent l="0" t="0" r="0" b="5080"/>
                <wp:wrapThrough wrapText="bothSides">
                  <wp:wrapPolygon edited="0">
                    <wp:start x="133" y="0"/>
                    <wp:lineTo x="133" y="21534"/>
                    <wp:lineTo x="21333" y="21534"/>
                    <wp:lineTo x="21333" y="0"/>
                    <wp:lineTo x="133" y="0"/>
                  </wp:wrapPolygon>
                </wp:wrapThrough>
                <wp:docPr id="36" name="Text Box 36"/>
                <wp:cNvGraphicFramePr/>
                <a:graphic xmlns:a="http://schemas.openxmlformats.org/drawingml/2006/main">
                  <a:graphicData uri="http://schemas.microsoft.com/office/word/2010/wordprocessingShape">
                    <wps:wsp>
                      <wps:cNvSpPr txBox="1"/>
                      <wps:spPr>
                        <a:xfrm>
                          <a:off x="0" y="0"/>
                          <a:ext cx="4114800" cy="667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0611247"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r w:rsidRPr="0096569E">
                              <w:rPr>
                                <w:rFonts w:ascii="Palatino" w:hAnsi="Palatino" w:cs="Times New Roman"/>
                                <w:sz w:val="22"/>
                                <w:szCs w:val="22"/>
                              </w:rPr>
                              <w:t>in production, and a series of e-mail messages. In so doing, I hope to uncover the latent aspects of the text, and approach an idea of the late-capitalist Real.</w:t>
                            </w:r>
                          </w:p>
                          <w:p w14:paraId="570725E7"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 xml:space="preserve">While the majority of the thesis will concentrate on Jameson’s theories and ideas, I will also briefly utilize the work of several other theorists, via Jameson, including Theodor Adorno, Louis Althusser, </w:t>
                            </w:r>
                            <w:proofErr w:type="spellStart"/>
                            <w:r w:rsidRPr="0096569E">
                              <w:rPr>
                                <w:rFonts w:ascii="Palatino" w:hAnsi="Palatino" w:cs="Times New Roman"/>
                                <w:sz w:val="22"/>
                                <w:szCs w:val="22"/>
                              </w:rPr>
                              <w:t>Jaques</w:t>
                            </w:r>
                            <w:proofErr w:type="spellEnd"/>
                            <w:r w:rsidRPr="0096569E">
                              <w:rPr>
                                <w:rFonts w:ascii="Palatino" w:hAnsi="Palatino" w:cs="Times New Roman"/>
                                <w:sz w:val="22"/>
                                <w:szCs w:val="22"/>
                              </w:rPr>
                              <w:t xml:space="preserve"> Lacan, and Sigmund Freud. I will also incorporate theories and ideas from cultural critics who have drawn from, been influenced by, or commented on Jameson’s ideas, including Perry Anderson, Michael Bérubé, Clint Burnham, Sean Homer, Terry Eagleton, Steven </w:t>
                            </w:r>
                            <w:proofErr w:type="spellStart"/>
                            <w:r w:rsidRPr="0096569E">
                              <w:rPr>
                                <w:rFonts w:ascii="Palatino" w:hAnsi="Palatino" w:cs="Times New Roman"/>
                                <w:sz w:val="22"/>
                                <w:szCs w:val="22"/>
                              </w:rPr>
                              <w:t>Helmling</w:t>
                            </w:r>
                            <w:proofErr w:type="spellEnd"/>
                            <w:r w:rsidRPr="0096569E">
                              <w:rPr>
                                <w:rFonts w:ascii="Palatino" w:hAnsi="Palatino" w:cs="Times New Roman"/>
                                <w:sz w:val="22"/>
                                <w:szCs w:val="22"/>
                              </w:rPr>
                              <w:t xml:space="preserve">, and </w:t>
                            </w:r>
                            <w:proofErr w:type="spellStart"/>
                            <w:r w:rsidRPr="0096569E">
                              <w:rPr>
                                <w:rFonts w:ascii="Palatino" w:hAnsi="Palatino" w:cs="Times New Roman"/>
                                <w:sz w:val="22"/>
                                <w:szCs w:val="22"/>
                              </w:rPr>
                              <w:t>Slavoj</w:t>
                            </w:r>
                            <w:proofErr w:type="spellEnd"/>
                            <w:r w:rsidRPr="0096569E">
                              <w:rPr>
                                <w:rFonts w:ascii="Palatino" w:hAnsi="Palatino" w:cs="Times New Roman"/>
                                <w:sz w:val="22"/>
                                <w:szCs w:val="22"/>
                              </w:rPr>
                              <w:t xml:space="preserve"> </w:t>
                            </w:r>
                            <w:proofErr w:type="spellStart"/>
                            <w:r w:rsidRPr="0096569E">
                              <w:rPr>
                                <w:rFonts w:ascii="Palatino" w:hAnsi="Palatino" w:cs="Times New Roman"/>
                                <w:sz w:val="22"/>
                                <w:szCs w:val="22"/>
                              </w:rPr>
                              <w:t>Žižek</w:t>
                            </w:r>
                            <w:proofErr w:type="spellEnd"/>
                            <w:r w:rsidRPr="0096569E">
                              <w:rPr>
                                <w:rFonts w:ascii="Palatino" w:hAnsi="Palatino" w:cs="Times New Roman"/>
                                <w:sz w:val="22"/>
                                <w:szCs w:val="22"/>
                              </w:rPr>
                              <w:t>. The discussion on form will include the ideas of Kenneth Burke and Milan Kundera.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E93B" id="Text Box 36" o:spid="_x0000_s1073" type="#_x0000_t202" style="position:absolute;margin-left:6in;margin-top:50.4pt;width:324pt;height:525.6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" filled="f" stroked="f">
                <v:textbox>
                  <w:txbxContent>
                    <w:p w14:paraId="70611247"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r w:rsidRPr="0096569E">
                        <w:rPr>
                          <w:rFonts w:ascii="Palatino" w:hAnsi="Palatino" w:cs="Times New Roman"/>
                          <w:sz w:val="22"/>
                          <w:szCs w:val="22"/>
                        </w:rPr>
                        <w:t>in production, and a series of e-mail messages. In so doing, I hope to uncover the latent aspects of the text, and approach an idea of the late-capitalist Real.</w:t>
                      </w:r>
                    </w:p>
                    <w:p w14:paraId="570725E7"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 xml:space="preserve">While the majority of the thesis will concentrate on Jameson’s theories and ideas, I will also briefly utilize the work of several other theorists, via Jameson, including Theodor Adorno, Louis Althusser, </w:t>
                      </w:r>
                      <w:proofErr w:type="spellStart"/>
                      <w:r w:rsidRPr="0096569E">
                        <w:rPr>
                          <w:rFonts w:ascii="Palatino" w:hAnsi="Palatino" w:cs="Times New Roman"/>
                          <w:sz w:val="22"/>
                          <w:szCs w:val="22"/>
                        </w:rPr>
                        <w:t>Jaques</w:t>
                      </w:r>
                      <w:proofErr w:type="spellEnd"/>
                      <w:r w:rsidRPr="0096569E">
                        <w:rPr>
                          <w:rFonts w:ascii="Palatino" w:hAnsi="Palatino" w:cs="Times New Roman"/>
                          <w:sz w:val="22"/>
                          <w:szCs w:val="22"/>
                        </w:rPr>
                        <w:t xml:space="preserve"> Lacan, and Sigmund Freud. I will also incorporate theories and ideas from cultural critics who have drawn from, been influenced by, or commented on Jameson’s ideas, including Perry Anderson, Michael Bérubé, Clint Burnham, Sean Homer, Terry Eagleton, Steven </w:t>
                      </w:r>
                      <w:proofErr w:type="spellStart"/>
                      <w:r w:rsidRPr="0096569E">
                        <w:rPr>
                          <w:rFonts w:ascii="Palatino" w:hAnsi="Palatino" w:cs="Times New Roman"/>
                          <w:sz w:val="22"/>
                          <w:szCs w:val="22"/>
                        </w:rPr>
                        <w:t>Helmling</w:t>
                      </w:r>
                      <w:proofErr w:type="spellEnd"/>
                      <w:r w:rsidRPr="0096569E">
                        <w:rPr>
                          <w:rFonts w:ascii="Palatino" w:hAnsi="Palatino" w:cs="Times New Roman"/>
                          <w:sz w:val="22"/>
                          <w:szCs w:val="22"/>
                        </w:rPr>
                        <w:t xml:space="preserve">, and </w:t>
                      </w:r>
                      <w:proofErr w:type="spellStart"/>
                      <w:r w:rsidRPr="0096569E">
                        <w:rPr>
                          <w:rFonts w:ascii="Palatino" w:hAnsi="Palatino" w:cs="Times New Roman"/>
                          <w:sz w:val="22"/>
                          <w:szCs w:val="22"/>
                        </w:rPr>
                        <w:t>Slavoj</w:t>
                      </w:r>
                      <w:proofErr w:type="spellEnd"/>
                      <w:r w:rsidRPr="0096569E">
                        <w:rPr>
                          <w:rFonts w:ascii="Palatino" w:hAnsi="Palatino" w:cs="Times New Roman"/>
                          <w:sz w:val="22"/>
                          <w:szCs w:val="22"/>
                        </w:rPr>
                        <w:t xml:space="preserve"> </w:t>
                      </w:r>
                      <w:proofErr w:type="spellStart"/>
                      <w:r w:rsidRPr="0096569E">
                        <w:rPr>
                          <w:rFonts w:ascii="Palatino" w:hAnsi="Palatino" w:cs="Times New Roman"/>
                          <w:sz w:val="22"/>
                          <w:szCs w:val="22"/>
                        </w:rPr>
                        <w:t>Žižek</w:t>
                      </w:r>
                      <w:proofErr w:type="spellEnd"/>
                      <w:r w:rsidRPr="0096569E">
                        <w:rPr>
                          <w:rFonts w:ascii="Palatino" w:hAnsi="Palatino" w:cs="Times New Roman"/>
                          <w:sz w:val="22"/>
                          <w:szCs w:val="22"/>
                        </w:rPr>
                        <w:t>. The discussion on form will include the ideas of Kenneth Burke and Milan Kundera.</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715584" behindDoc="0" locked="0" layoutInCell="1" allowOverlap="1" wp14:anchorId="3DFC20C5" wp14:editId="7E0147E0">
                <wp:simplePos x="0" y="0"/>
                <wp:positionH relativeFrom="page">
                  <wp:posOffset>9340850</wp:posOffset>
                </wp:positionH>
                <wp:positionV relativeFrom="page">
                  <wp:posOffset>182880</wp:posOffset>
                </wp:positionV>
                <wp:extent cx="337820" cy="457200"/>
                <wp:effectExtent l="0" t="0" r="0" b="0"/>
                <wp:wrapThrough wrapText="bothSides">
                  <wp:wrapPolygon edited="0">
                    <wp:start x="1624" y="0"/>
                    <wp:lineTo x="1624" y="20400"/>
                    <wp:lineTo x="17865" y="20400"/>
                    <wp:lineTo x="17865" y="0"/>
                    <wp:lineTo x="1624" y="0"/>
                  </wp:wrapPolygon>
                </wp:wrapThrough>
                <wp:docPr id="38" name="Text Box 38"/>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7AA035" w14:textId="77777777" w:rsidR="00297399" w:rsidRDefault="00297399" w:rsidP="00DC796F">
                            <w: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C20C5" id="Text Box 38" o:spid="_x0000_s1074" type="#_x0000_t202" style="position:absolute;margin-left:735.5pt;margin-top:14.4pt;width:26.6pt;height:36pt;z-index:25171558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" filled="f" stroked="f">
                <v:textbox>
                  <w:txbxContent>
                    <w:p w14:paraId="797AA035" w14:textId="77777777" w:rsidR="00297399" w:rsidRDefault="00297399" w:rsidP="00DC796F">
                      <w:r>
                        <w:t>18</w:t>
                      </w: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712512" behindDoc="0" locked="0" layoutInCell="1" allowOverlap="1" wp14:anchorId="1DF1CC3D" wp14:editId="7DA3AF46">
                <wp:simplePos x="0" y="0"/>
                <wp:positionH relativeFrom="page">
                  <wp:posOffset>457200</wp:posOffset>
                </wp:positionH>
                <wp:positionV relativeFrom="page">
                  <wp:posOffset>640080</wp:posOffset>
                </wp:positionV>
                <wp:extent cx="4114800" cy="6979920"/>
                <wp:effectExtent l="0" t="0" r="0" b="5080"/>
                <wp:wrapThrough wrapText="bothSides">
                  <wp:wrapPolygon edited="0">
                    <wp:start x="133" y="0"/>
                    <wp:lineTo x="133" y="21537"/>
                    <wp:lineTo x="21333" y="21537"/>
                    <wp:lineTo x="21333" y="0"/>
                    <wp:lineTo x="133" y="0"/>
                  </wp:wrapPolygon>
                </wp:wrapThrough>
                <wp:docPr id="35" name="Text Box 35"/>
                <wp:cNvGraphicFramePr/>
                <a:graphic xmlns:a="http://schemas.openxmlformats.org/drawingml/2006/main">
                  <a:graphicData uri="http://schemas.microsoft.com/office/word/2010/wordprocessingShape">
                    <wps:wsp>
                      <wps:cNvSpPr txBox="1"/>
                      <wps:spPr>
                        <a:xfrm>
                          <a:off x="0" y="0"/>
                          <a:ext cx="4114800" cy="6979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7579422"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r w:rsidRPr="0096569E">
                              <w:rPr>
                                <w:rFonts w:ascii="Palatino" w:hAnsi="Palatino" w:cs="Times New Roman"/>
                                <w:sz w:val="22"/>
                                <w:szCs w:val="22"/>
                              </w:rPr>
                              <w:t>of Jameson’s theories such as his concept of Utopia and his applications of Freudian psychology, in a tentative structure as follows:</w:t>
                            </w:r>
                          </w:p>
                          <w:p w14:paraId="35DAB811"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Introduction: The purpose of the introduction will be to outline the most relevant of Jameson’s theories, and illustrate how they relate and are applicable to Franzen’s novel and characters, existing as they are in a postmodern, late-capitalist society.</w:t>
                            </w:r>
                          </w:p>
                          <w:p w14:paraId="22D4243E"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Chapter One will make an argument for the patriarch of the family being the most “Marxist” of all the characters, and how his ideologies, or more specifically, his denial of dominant ideologies, conflict with those of the rest of the family, specifically those of his wife.</w:t>
                            </w:r>
                          </w:p>
                          <w:p w14:paraId="0A9FE7A1" w14:textId="32C2B68D" w:rsidR="00297399" w:rsidRPr="0096569E" w:rsidRDefault="00297399" w:rsidP="003056EC">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Chapter Two will address the ways in which the matriarch of the family is dialectically opposed with her husband, as she is wholly and willingly immersed in the dominant ideologies of her time(s).</w:t>
                            </w:r>
                            <w:r w:rsidR="003056EC">
                              <w:rPr>
                                <w:rFonts w:ascii="Palatino" w:hAnsi="Palatino" w:cs="Times New Roman"/>
                                <w:sz w:val="22"/>
                                <w:szCs w:val="22"/>
                              </w:rPr>
                              <w:t xml:space="preserve"> </w:t>
                            </w:r>
                            <w:r w:rsidRPr="0096569E">
                              <w:rPr>
                                <w:rFonts w:ascii="Palatino" w:hAnsi="Palatino" w:cs="Times New Roman"/>
                                <w:sz w:val="22"/>
                                <w:szCs w:val="22"/>
                              </w:rPr>
                              <w:t>Furthermore, this chapter will explore the ways in which her exposure to and use of the drug Aslan, which rids people of all shame and guilt, begs the question of the positive uses of and need for cultural ideologies.</w:t>
                            </w:r>
                          </w:p>
                          <w:p w14:paraId="3385CBED"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Chapter Three w</w:t>
                            </w:r>
                            <w:r>
                              <w:rPr>
                                <w:rFonts w:ascii="Palatino" w:hAnsi="Palatino" w:cs="Times New Roman"/>
                                <w:sz w:val="22"/>
                                <w:szCs w:val="22"/>
                              </w:rPr>
                              <w:t xml:space="preserve">ill focus on the couple’s three </w:t>
                            </w:r>
                            <w:r w:rsidRPr="0096569E">
                              <w:rPr>
                                <w:rFonts w:ascii="Palatino" w:hAnsi="Palatino" w:cs="Times New Roman"/>
                                <w:sz w:val="22"/>
                                <w:szCs w:val="22"/>
                              </w:rPr>
                              <w:t>adult children, and how the influences of their parents have shaped and formed their characters, including their relations with each other as well as with the rest of society. Topics here will touch on sexuality, clinical psychiatric conditions, and whether or not there is actual individual freedom in a late capitalist society.</w:t>
                            </w:r>
                          </w:p>
                          <w:p w14:paraId="2EED2508"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Chapter Four will treat the W----- Corporation, a monolithic company that affects many of the major characters, as a character itself, highlighting the ways in which it embodies a physical, emotional, and economic dialectic.</w:t>
                            </w:r>
                          </w:p>
                          <w:p w14:paraId="5AB266E4"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Finally, Chapter Five will concentrate on issues of form, analyzing the ways in which the form and structure of the novel reflect, in Jameson’s words, “the cultural logic of late capitalism.” Here I will be looking at the divisions of the novel, the narrative ruptures, and the meta-texts, which include portions of</w:t>
                            </w:r>
                            <w:r>
                              <w:rPr>
                                <w:rFonts w:ascii="Palatino" w:hAnsi="Palatino" w:cs="Times New Roman"/>
                                <w:sz w:val="22"/>
                                <w:szCs w:val="22"/>
                              </w:rPr>
                              <w:t xml:space="preserve"> </w:t>
                            </w:r>
                            <w:r w:rsidRPr="0096569E">
                              <w:rPr>
                                <w:rFonts w:ascii="Palatino" w:hAnsi="Palatino" w:cs="Times New Roman"/>
                                <w:sz w:val="22"/>
                                <w:szCs w:val="22"/>
                              </w:rPr>
                              <w:t>a Ph.D. dissertation, a movie script, an actual movie</w:t>
                            </w:r>
                          </w:p>
                          <w:p w14:paraId="09222182"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CC3D" id="Text Box 35" o:spid="_x0000_s1075" type="#_x0000_t202" style="position:absolute;margin-left:36pt;margin-top:50.4pt;width:324pt;height:549.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" filled="f" stroked="f">
                <v:textbox>
                  <w:txbxContent>
                    <w:p w14:paraId="37579422"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r w:rsidRPr="0096569E">
                        <w:rPr>
                          <w:rFonts w:ascii="Palatino" w:hAnsi="Palatino" w:cs="Times New Roman"/>
                          <w:sz w:val="22"/>
                          <w:szCs w:val="22"/>
                        </w:rPr>
                        <w:t>of Jameson’s theories such as his concept of Utopia and his applications of Freudian psychology, in a tentative structure as follows:</w:t>
                      </w:r>
                    </w:p>
                    <w:p w14:paraId="35DAB811"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Introduction: The purpose of the introduction will be to outline the most relevant of Jameson’s theories, and illustrate how they relate and are applicable to Franzen’s novel and characters, existing as they are in a postmodern, late-capitalist society.</w:t>
                      </w:r>
                    </w:p>
                    <w:p w14:paraId="22D4243E"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Chapter One will make an argument for the patriarch of the family being the most “Marxist” of all the characters, and how his ideologies, or more specifically, his denial of dominant ideologies, conflict with those of the rest of the family, specifically those of his wife.</w:t>
                      </w:r>
                    </w:p>
                    <w:p w14:paraId="0A9FE7A1" w14:textId="32C2B68D" w:rsidR="00297399" w:rsidRPr="0096569E" w:rsidRDefault="00297399" w:rsidP="003056EC">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Chapter Two will address the ways in which the matriarch of the family is dialectically opposed with her husband, as she is wholly and willingly immersed in the dominant ideologies of her time(s).</w:t>
                      </w:r>
                      <w:r w:rsidR="003056EC">
                        <w:rPr>
                          <w:rFonts w:ascii="Palatino" w:hAnsi="Palatino" w:cs="Times New Roman"/>
                          <w:sz w:val="22"/>
                          <w:szCs w:val="22"/>
                        </w:rPr>
                        <w:t xml:space="preserve"> </w:t>
                      </w:r>
                      <w:r w:rsidRPr="0096569E">
                        <w:rPr>
                          <w:rFonts w:ascii="Palatino" w:hAnsi="Palatino" w:cs="Times New Roman"/>
                          <w:sz w:val="22"/>
                          <w:szCs w:val="22"/>
                        </w:rPr>
                        <w:t>Furthermore, this chapter will explore the ways in which her exposure to and use of the drug Aslan, which rids people of all shame and guilt, begs the question of the positive uses of and need for cultural ideologies.</w:t>
                      </w:r>
                    </w:p>
                    <w:p w14:paraId="3385CBED"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Chapter Three w</w:t>
                      </w:r>
                      <w:r>
                        <w:rPr>
                          <w:rFonts w:ascii="Palatino" w:hAnsi="Palatino" w:cs="Times New Roman"/>
                          <w:sz w:val="22"/>
                          <w:szCs w:val="22"/>
                        </w:rPr>
                        <w:t xml:space="preserve">ill focus on the couple’s three </w:t>
                      </w:r>
                      <w:r w:rsidRPr="0096569E">
                        <w:rPr>
                          <w:rFonts w:ascii="Palatino" w:hAnsi="Palatino" w:cs="Times New Roman"/>
                          <w:sz w:val="22"/>
                          <w:szCs w:val="22"/>
                        </w:rPr>
                        <w:t>adult children, and how the influences of their parents have shaped and formed their characters, including their relations with each other as well as with the rest of society. Topics here will touch on sexuality, clinical psychiatric conditions, and whether or not there is actual individual freedom in a late capitalist society.</w:t>
                      </w:r>
                    </w:p>
                    <w:p w14:paraId="2EED2508"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Chapter Four will treat the W----- Corporation, a monolithic company that affects many of the major characters, as a character itself, highlighting the ways in which it embodies a physical, emotional, and economic dialectic.</w:t>
                      </w:r>
                    </w:p>
                    <w:p w14:paraId="5AB266E4" w14:textId="77777777" w:rsidR="00297399" w:rsidRPr="0096569E" w:rsidRDefault="00297399" w:rsidP="00DC796F">
                      <w:pPr>
                        <w:widowControl w:val="0"/>
                        <w:autoSpaceDE w:val="0"/>
                        <w:autoSpaceDN w:val="0"/>
                        <w:adjustRightInd w:val="0"/>
                        <w:spacing w:line="276" w:lineRule="auto"/>
                        <w:ind w:firstLine="720"/>
                        <w:rPr>
                          <w:rFonts w:ascii="Palatino" w:hAnsi="Palatino" w:cs="Times New Roman"/>
                          <w:sz w:val="22"/>
                          <w:szCs w:val="22"/>
                        </w:rPr>
                      </w:pPr>
                      <w:r w:rsidRPr="0096569E">
                        <w:rPr>
                          <w:rFonts w:ascii="Palatino" w:hAnsi="Palatino" w:cs="Times New Roman"/>
                          <w:sz w:val="22"/>
                          <w:szCs w:val="22"/>
                        </w:rPr>
                        <w:t>Finally, Chapter Five will concentrate on issues of form, analyzing the ways in which the form and structure of the novel reflect, in Jameson’s words, “the cultural logic of late capitalism.” Here I will be looking at the divisions of the novel, the narrative ruptures, and the meta-texts, which include portions of</w:t>
                      </w:r>
                      <w:r>
                        <w:rPr>
                          <w:rFonts w:ascii="Palatino" w:hAnsi="Palatino" w:cs="Times New Roman"/>
                          <w:sz w:val="22"/>
                          <w:szCs w:val="22"/>
                        </w:rPr>
                        <w:t xml:space="preserve"> </w:t>
                      </w:r>
                      <w:r w:rsidRPr="0096569E">
                        <w:rPr>
                          <w:rFonts w:ascii="Palatino" w:hAnsi="Palatino" w:cs="Times New Roman"/>
                          <w:sz w:val="22"/>
                          <w:szCs w:val="22"/>
                        </w:rPr>
                        <w:t>a Ph.D. dissertation, a movie script, an actual movie</w:t>
                      </w:r>
                    </w:p>
                    <w:p w14:paraId="09222182" w14:textId="77777777" w:rsidR="00297399" w:rsidRPr="0096569E" w:rsidRDefault="00297399" w:rsidP="00DC796F">
                      <w:pPr>
                        <w:widowControl w:val="0"/>
                        <w:autoSpaceDE w:val="0"/>
                        <w:autoSpaceDN w:val="0"/>
                        <w:adjustRightInd w:val="0"/>
                        <w:spacing w:line="276" w:lineRule="auto"/>
                        <w:rPr>
                          <w:rFonts w:ascii="Palatino" w:hAnsi="Palatino" w:cs="Times New Roman"/>
                          <w:sz w:val="22"/>
                          <w:szCs w:val="22"/>
                        </w:rPr>
                      </w:pPr>
                    </w:p>
                  </w:txbxContent>
                </v:textbox>
                <w10:wrap type="through" anchorx="page" anchory="page"/>
              </v:shape>
            </w:pict>
          </mc:Fallback>
        </mc:AlternateContent>
      </w:r>
      <w:r w:rsidR="00DC796F" w:rsidRPr="00DC796F">
        <w:rPr>
          <w:noProof/>
        </w:rPr>
        <mc:AlternateContent>
          <mc:Choice Requires="wps">
            <w:drawing>
              <wp:anchor distT="0" distB="0" distL="114300" distR="114300" simplePos="0" relativeHeight="251709440" behindDoc="0" locked="0" layoutInCell="1" allowOverlap="1" wp14:anchorId="38685A7D" wp14:editId="0B881103">
                <wp:simplePos x="0" y="0"/>
                <wp:positionH relativeFrom="page">
                  <wp:posOffset>457200</wp:posOffset>
                </wp:positionH>
                <wp:positionV relativeFrom="page">
                  <wp:posOffset>182880</wp:posOffset>
                </wp:positionV>
                <wp:extent cx="337820" cy="457200"/>
                <wp:effectExtent l="0" t="0" r="0" b="0"/>
                <wp:wrapThrough wrapText="bothSides">
                  <wp:wrapPolygon edited="0">
                    <wp:start x="1624" y="0"/>
                    <wp:lineTo x="1624" y="20400"/>
                    <wp:lineTo x="17865" y="20400"/>
                    <wp:lineTo x="17865" y="0"/>
                    <wp:lineTo x="1624" y="0"/>
                  </wp:wrapPolygon>
                </wp:wrapThrough>
                <wp:docPr id="39" name="Text Box 39"/>
                <wp:cNvGraphicFramePr/>
                <a:graphic xmlns:a="http://schemas.openxmlformats.org/drawingml/2006/main">
                  <a:graphicData uri="http://schemas.microsoft.com/office/word/2010/wordprocessingShape">
                    <wps:wsp>
                      <wps:cNvSpPr txBox="1"/>
                      <wps:spPr>
                        <a:xfrm>
                          <a:off x="0" y="0"/>
                          <a:ext cx="33782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3625DF" w14:textId="77777777" w:rsidR="00297399" w:rsidRDefault="00297399" w:rsidP="00DC796F">
                            <w:r>
                              <w:t>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85A7D" id="Text Box 39" o:spid="_x0000_s1076" type="#_x0000_t202" style="position:absolute;margin-left:36pt;margin-top:14.4pt;width:26.6pt;height:36pt;z-index:25170944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" filled="f" stroked="f">
                <v:textbox>
                  <w:txbxContent>
                    <w:p w14:paraId="0B3625DF" w14:textId="77777777" w:rsidR="00297399" w:rsidRDefault="00297399" w:rsidP="00DC796F">
                      <w:r>
                        <w:t>17</w:t>
                      </w:r>
                    </w:p>
                  </w:txbxContent>
                </v:textbox>
                <w10:wrap type="through" anchorx="page" anchory="page"/>
              </v:shape>
            </w:pict>
          </mc:Fallback>
        </mc:AlternateContent>
      </w:r>
    </w:p>
    <w:sectPr w:rsidR="00B75719" w:rsidSect="00B75719">
      <w:headerReference w:type="even" r:id="rId11"/>
      <w:headerReference w:type="default" r:id="rId12"/>
      <w:footerReference w:type="even" r:id="rId13"/>
      <w:footerReference w:type="default" r:id="rId14"/>
      <w:headerReference w:type="first" r:id="rId15"/>
      <w:footerReference w:type="first" r:id="rId16"/>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0EE7B" w14:textId="77777777" w:rsidR="00920866" w:rsidRDefault="00920866">
      <w:r>
        <w:separator/>
      </w:r>
    </w:p>
  </w:endnote>
  <w:endnote w:type="continuationSeparator" w:id="0">
    <w:p w14:paraId="76FB4562" w14:textId="77777777" w:rsidR="00920866" w:rsidRDefault="0092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7" w:csb1="00000000"/>
  </w:font>
  <w:font w:name="Palatino">
    <w:panose1 w:val="00000000000000000000"/>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CC01" w14:textId="77777777" w:rsidR="006B6F0C" w:rsidRDefault="006B6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69E17" w14:textId="77777777" w:rsidR="006B6F0C" w:rsidRDefault="006B6F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AD066" w14:textId="3196D100" w:rsidR="00297399" w:rsidRDefault="00297399">
    <w:pPr>
      <w:pStyle w:val="Footer"/>
    </w:pPr>
    <w:r>
      <w:rPr>
        <w:noProof/>
      </w:rPr>
      <mc:AlternateContent>
        <mc:Choice Requires="wps">
          <w:drawing>
            <wp:anchor distT="0" distB="0" distL="114300" distR="114300" simplePos="0" relativeHeight="251676672" behindDoc="0" locked="0" layoutInCell="1" allowOverlap="1" wp14:anchorId="2FC4E774" wp14:editId="0C0D2B91">
              <wp:simplePos x="0" y="0"/>
              <wp:positionH relativeFrom="page">
                <wp:posOffset>6515100</wp:posOffset>
              </wp:positionH>
              <wp:positionV relativeFrom="page">
                <wp:posOffset>3886200</wp:posOffset>
              </wp:positionV>
              <wp:extent cx="2336800" cy="1422400"/>
              <wp:effectExtent l="0" t="0" r="0" b="0"/>
              <wp:wrapThrough wrapText="bothSides">
                <wp:wrapPolygon edited="0">
                  <wp:start x="235" y="0"/>
                  <wp:lineTo x="235" y="21214"/>
                  <wp:lineTo x="21130" y="21214"/>
                  <wp:lineTo x="21130" y="0"/>
                  <wp:lineTo x="235" y="0"/>
                </wp:wrapPolygon>
              </wp:wrapThrough>
              <wp:docPr id="50" name="Text Box 50"/>
              <wp:cNvGraphicFramePr/>
              <a:graphic xmlns:a="http://schemas.openxmlformats.org/drawingml/2006/main">
                <a:graphicData uri="http://schemas.microsoft.com/office/word/2010/wordprocessingShape">
                  <wps:wsp>
                    <wps:cNvSpPr txBox="1"/>
                    <wps:spPr>
                      <a:xfrm>
                        <a:off x="0" y="0"/>
                        <a:ext cx="2336800" cy="142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266CF80" w14:textId="69BFC778" w:rsidR="00297399" w:rsidRPr="00E8616B" w:rsidRDefault="006B6F0C" w:rsidP="00B75719">
                          <w:pPr>
                            <w:jc w:val="center"/>
                            <w:rPr>
                              <w:b/>
                            </w:rPr>
                          </w:pPr>
                          <w:r>
                            <w:rPr>
                              <w:b/>
                            </w:rPr>
                            <w:t>Amber Renee Avila</w:t>
                          </w:r>
                        </w:p>
                        <w:p w14:paraId="1D335A83" w14:textId="77777777" w:rsidR="00297399" w:rsidRDefault="00297399" w:rsidP="00B75719">
                          <w:pPr>
                            <w:jc w:val="center"/>
                          </w:pPr>
                          <w:r>
                            <w:t>Program Graduate Assistant</w:t>
                          </w:r>
                        </w:p>
                        <w:p w14:paraId="5624147A" w14:textId="77777777" w:rsidR="00297399" w:rsidRDefault="00297399" w:rsidP="00B75719">
                          <w:pPr>
                            <w:jc w:val="center"/>
                          </w:pPr>
                          <w:r>
                            <w:t>512.245.3283</w:t>
                          </w:r>
                        </w:p>
                        <w:p w14:paraId="413271B3" w14:textId="77777777" w:rsidR="00297399" w:rsidRDefault="00297399" w:rsidP="00D659F3">
                          <w:pPr>
                            <w:jc w:val="center"/>
                          </w:pPr>
                          <w:r>
                            <w:t>Flowers Hall 361</w:t>
                          </w:r>
                        </w:p>
                        <w:p w14:paraId="4740B0A6" w14:textId="77777777" w:rsidR="00297399" w:rsidRDefault="00297399" w:rsidP="00B75719">
                          <w:pPr>
                            <w:jc w:val="center"/>
                          </w:pPr>
                          <w:r w:rsidRPr="00E8616B">
                            <w:t>malit@txstate.edu</w:t>
                          </w:r>
                        </w:p>
                        <w:p w14:paraId="17C5BB3B" w14:textId="77777777" w:rsidR="00297399" w:rsidRDefault="00297399" w:rsidP="00B75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C4E774" id="_x0000_t202" coordsize="21600,21600" o:spt="202" path="m,l,21600r21600,l21600,xe">
              <v:stroke joinstyle="miter"/>
              <v:path gradientshapeok="t" o:connecttype="rect"/>
            </v:shapetype>
            <v:shape id="Text Box 50" o:spid="_x0000_s1085" type="#_x0000_t202" style="position:absolute;margin-left:513pt;margin-top:306pt;width:184pt;height:112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" filled="f" stroked="f">
              <v:textbox>
                <w:txbxContent>
                  <w:p w14:paraId="6266CF80" w14:textId="69BFC778" w:rsidR="00297399" w:rsidRPr="00E8616B" w:rsidRDefault="006B6F0C" w:rsidP="00B75719">
                    <w:pPr>
                      <w:jc w:val="center"/>
                      <w:rPr>
                        <w:b/>
                      </w:rPr>
                    </w:pPr>
                    <w:r>
                      <w:rPr>
                        <w:b/>
                      </w:rPr>
                      <w:t>Amber Renee Avila</w:t>
                    </w:r>
                  </w:p>
                  <w:p w14:paraId="1D335A83" w14:textId="77777777" w:rsidR="00297399" w:rsidRDefault="00297399" w:rsidP="00B75719">
                    <w:pPr>
                      <w:jc w:val="center"/>
                    </w:pPr>
                    <w:r>
                      <w:t>Program Graduate Assistant</w:t>
                    </w:r>
                  </w:p>
                  <w:p w14:paraId="5624147A" w14:textId="77777777" w:rsidR="00297399" w:rsidRDefault="00297399" w:rsidP="00B75719">
                    <w:pPr>
                      <w:jc w:val="center"/>
                    </w:pPr>
                    <w:r>
                      <w:t>512.245.3283</w:t>
                    </w:r>
                  </w:p>
                  <w:p w14:paraId="413271B3" w14:textId="77777777" w:rsidR="00297399" w:rsidRDefault="00297399" w:rsidP="00D659F3">
                    <w:pPr>
                      <w:jc w:val="center"/>
                    </w:pPr>
                    <w:r>
                      <w:t>Flowers Hall 361</w:t>
                    </w:r>
                  </w:p>
                  <w:p w14:paraId="4740B0A6" w14:textId="77777777" w:rsidR="00297399" w:rsidRDefault="00297399" w:rsidP="00B75719">
                    <w:pPr>
                      <w:jc w:val="center"/>
                    </w:pPr>
                    <w:r w:rsidRPr="00E8616B">
                      <w:t>malit@txstate.edu</w:t>
                    </w:r>
                  </w:p>
                  <w:p w14:paraId="17C5BB3B" w14:textId="77777777" w:rsidR="00297399" w:rsidRDefault="00297399" w:rsidP="00B75719"/>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F34AF" w14:textId="77777777" w:rsidR="00920866" w:rsidRDefault="00920866">
      <w:r>
        <w:separator/>
      </w:r>
    </w:p>
  </w:footnote>
  <w:footnote w:type="continuationSeparator" w:id="0">
    <w:p w14:paraId="4ECAFC2B" w14:textId="77777777" w:rsidR="00920866" w:rsidRDefault="00920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0AB99" w14:textId="77777777" w:rsidR="006B6F0C" w:rsidRDefault="006B6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4F33E" w14:textId="145A1E70" w:rsidR="00297399" w:rsidRDefault="00603FFD">
    <w:pPr>
      <w:pStyle w:val="Header"/>
    </w:pPr>
    <w:r>
      <w:rPr>
        <w:noProof/>
      </w:rPr>
      <mc:AlternateContent>
        <mc:Choice Requires="wpg">
          <w:drawing>
            <wp:anchor distT="0" distB="0" distL="114300" distR="114300" simplePos="0" relativeHeight="251680768" behindDoc="0" locked="0" layoutInCell="1" allowOverlap="1" wp14:anchorId="604E7199" wp14:editId="45C43E09">
              <wp:simplePos x="0" y="0"/>
              <wp:positionH relativeFrom="page">
                <wp:posOffset>3365500</wp:posOffset>
              </wp:positionH>
              <wp:positionV relativeFrom="page">
                <wp:posOffset>182880</wp:posOffset>
              </wp:positionV>
              <wp:extent cx="2844800" cy="914400"/>
              <wp:effectExtent l="0" t="0" r="0" b="0"/>
              <wp:wrapThrough wrapText="bothSides">
                <wp:wrapPolygon edited="0">
                  <wp:start x="193" y="0"/>
                  <wp:lineTo x="193" y="21000"/>
                  <wp:lineTo x="21214" y="21000"/>
                  <wp:lineTo x="21214" y="0"/>
                  <wp:lineTo x="193" y="0"/>
                </wp:wrapPolygon>
              </wp:wrapThrough>
              <wp:docPr id="3" name="Group 3"/>
              <wp:cNvGraphicFramePr/>
              <a:graphic xmlns:a="http://schemas.openxmlformats.org/drawingml/2006/main">
                <a:graphicData uri="http://schemas.microsoft.com/office/word/2010/wordprocessingGroup">
                  <wpg:wgp>
                    <wpg:cNvGrpSpPr/>
                    <wpg:grpSpPr>
                      <a:xfrm>
                        <a:off x="0" y="0"/>
                        <a:ext cx="2844800" cy="914400"/>
                        <a:chOff x="0" y="0"/>
                        <a:chExt cx="2844800" cy="914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6" name="Text Box 16"/>
                      <wps:cNvSpPr txBox="1"/>
                      <wps:spPr>
                        <a:xfrm>
                          <a:off x="0" y="0"/>
                          <a:ext cx="2844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194056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83EF49" w14:textId="77777777" w:rsidR="00297399" w:rsidRPr="00813F44" w:rsidRDefault="00297399" w:rsidP="00813F44">
                            <w:pPr>
                              <w:rPr>
                                <w:b/>
                              </w:rPr>
                            </w:pPr>
                            <w:r w:rsidRPr="00813F44">
                              <w:rPr>
                                <w:b/>
                              </w:rPr>
                              <w:t>MA in Literature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4E7199" id="Group 3" o:spid="_x0000_s1077" style="position:absolute;margin-left:265pt;margin-top:14.4pt;width:224pt;height:1in;z-index:251680768;mso-position-horizontal-relative:page;mso-position-vertical-relative:page" coordsize="28448,9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">
              <v:shapetype id="_x0000_t202" coordsize="21600,21600" o:spt="202" path="m,l,21600r21600,l21600,xe">
                <v:stroke joinstyle="miter"/>
                <v:path gradientshapeok="t" o:connecttype="rect"/>
              </v:shapetype>
              <v:shape id="Text Box 16" o:spid="_x0000_s1078" type="#_x0000_t202" style="position:absolute;width:28448;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shape id="Text Box 2" o:spid="_x0000_s1079" type="#_x0000_t202" style="position:absolute;left:914;top:457;width:19406;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" filled="f" stroked="f">
                <v:textbox inset="0,0,0,0">
                  <w:txbxContent>
                    <w:p w14:paraId="1E83EF49" w14:textId="77777777" w:rsidR="00297399" w:rsidRPr="00813F44" w:rsidRDefault="00297399" w:rsidP="00813F44">
                      <w:pPr>
                        <w:rPr>
                          <w:b/>
                        </w:rPr>
                      </w:pPr>
                      <w:r w:rsidRPr="00813F44">
                        <w:rPr>
                          <w:b/>
                        </w:rPr>
                        <w:t>MA in Literature</w:t>
                      </w:r>
                    </w:p>
                  </w:txbxContent>
                </v:textbox>
              </v:shape>
              <w10:wrap type="through" anchorx="page" anchory="page"/>
            </v:group>
          </w:pict>
        </mc:Fallback>
      </mc:AlternateContent>
    </w:r>
    <w:r w:rsidR="00297399">
      <w:rPr>
        <w:noProof/>
      </w:rPr>
      <mc:AlternateContent>
        <mc:Choice Requires="wps">
          <w:drawing>
            <wp:anchor distT="0" distB="0" distL="114300" distR="114300" simplePos="0" relativeHeight="251682816" behindDoc="0" locked="0" layoutInCell="1" allowOverlap="1" wp14:anchorId="7D250923" wp14:editId="7C6C8030">
              <wp:simplePos x="0" y="0"/>
              <wp:positionH relativeFrom="page">
                <wp:posOffset>5486400</wp:posOffset>
              </wp:positionH>
              <wp:positionV relativeFrom="page">
                <wp:posOffset>182880</wp:posOffset>
              </wp:positionV>
              <wp:extent cx="2844800" cy="914400"/>
              <wp:effectExtent l="0" t="0" r="0" b="0"/>
              <wp:wrapThrough wrapText="bothSides">
                <wp:wrapPolygon edited="0">
                  <wp:start x="193" y="0"/>
                  <wp:lineTo x="193" y="21000"/>
                  <wp:lineTo x="21214" y="21000"/>
                  <wp:lineTo x="21214" y="0"/>
                  <wp:lineTo x="193" y="0"/>
                </wp:wrapPolygon>
              </wp:wrapThrough>
              <wp:docPr id="12" name="Text Box 12"/>
              <wp:cNvGraphicFramePr/>
              <a:graphic xmlns:a="http://schemas.openxmlformats.org/drawingml/2006/main">
                <a:graphicData uri="http://schemas.microsoft.com/office/word/2010/wordprocessingShape">
                  <wps:wsp>
                    <wps:cNvSpPr txBox="1"/>
                    <wps:spPr>
                      <a:xfrm>
                        <a:off x="0" y="0"/>
                        <a:ext cx="2844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EBEA012" w14:textId="77777777" w:rsidR="00297399" w:rsidRPr="00813F44" w:rsidRDefault="00297399" w:rsidP="00813F44">
                          <w:pPr>
                            <w:rPr>
                              <w:b/>
                            </w:rPr>
                          </w:pPr>
                          <w:r w:rsidRPr="00813F44">
                            <w:rPr>
                              <w:b/>
                            </w:rPr>
                            <w:t>MA in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50923" id="Text Box 12" o:spid="_x0000_s1080" type="#_x0000_t202" style="position:absolute;margin-left:6in;margin-top:14.4pt;width:224pt;height:1in;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" filled="f" stroked="f">
              <v:textbox>
                <w:txbxContent>
                  <w:p w14:paraId="1EBEA012" w14:textId="77777777" w:rsidR="00297399" w:rsidRPr="00813F44" w:rsidRDefault="00297399" w:rsidP="00813F44">
                    <w:pPr>
                      <w:rPr>
                        <w:b/>
                      </w:rPr>
                    </w:pPr>
                    <w:r w:rsidRPr="00813F44">
                      <w:rPr>
                        <w:b/>
                      </w:rPr>
                      <w:t>MA in Literature</w:t>
                    </w:r>
                  </w:p>
                </w:txbxContent>
              </v:textbox>
              <w10:wrap type="through" anchorx="page" anchory="page"/>
            </v:shape>
          </w:pict>
        </mc:Fallback>
      </mc:AlternateContent>
    </w:r>
    <w:r w:rsidR="00297399">
      <w:rPr>
        <w:noProof/>
      </w:rPr>
      <mc:AlternateContent>
        <mc:Choice Requires="wps">
          <w:drawing>
            <wp:anchor distT="0" distB="0" distL="114300" distR="114300" simplePos="0" relativeHeight="251655166" behindDoc="0" locked="0" layoutInCell="0" allowOverlap="1" wp14:anchorId="57EB22F3" wp14:editId="72A89905">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7FF5"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" o:allowincell="f" fillcolor="#f8f8f8 [3214]" stroked="f">
              <v:textbox inset=",7.2pt,,7.2pt"/>
              <w10:wrap type="tight" anchorx="page" anchory="page"/>
            </v:rect>
          </w:pict>
        </mc:Fallback>
      </mc:AlternateContent>
    </w:r>
    <w:r w:rsidR="00297399">
      <w:rPr>
        <w:noProof/>
      </w:rPr>
      <mc:AlternateContent>
        <mc:Choice Requires="wps">
          <w:drawing>
            <wp:anchor distT="0" distB="0" distL="114300" distR="114300" simplePos="0" relativeHeight="251656190" behindDoc="0" locked="0" layoutInCell="0" allowOverlap="1" wp14:anchorId="49033F5D" wp14:editId="30BE8B84">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59A16"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" o:allowincell="f" fillcolor="#f8f8f8 [3214]" stroked="f">
              <v:textbox inset=",7.2pt,,7.2pt"/>
              <w10:wrap type="tight" anchorx="page" anchory="page"/>
            </v:rect>
          </w:pict>
        </mc:Fallback>
      </mc:AlternateContent>
    </w:r>
    <w:r w:rsidR="00297399">
      <w:rPr>
        <w:noProof/>
      </w:rPr>
      <mc:AlternateContent>
        <mc:Choice Requires="wps">
          <w:drawing>
            <wp:anchor distT="0" distB="0" distL="114300" distR="114300" simplePos="0" relativeHeight="251666432" behindDoc="0" locked="0" layoutInCell="1" allowOverlap="1" wp14:anchorId="297A3424" wp14:editId="7151A984">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2215D"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" fillcolor="#ddd [3204]" stroked="f">
              <v:textbox inset=",7.2pt,,7.2pt"/>
              <w10:wrap type="tight" anchorx="page" anchory="page"/>
            </v:rect>
          </w:pict>
        </mc:Fallback>
      </mc:AlternateContent>
    </w:r>
    <w:r w:rsidR="00297399">
      <w:rPr>
        <w:noProof/>
      </w:rPr>
      <mc:AlternateContent>
        <mc:Choice Requires="wps">
          <w:drawing>
            <wp:anchor distT="0" distB="0" distL="114300" distR="114300" simplePos="0" relativeHeight="251663360" behindDoc="0" locked="0" layoutInCell="0" allowOverlap="1" wp14:anchorId="3967398C" wp14:editId="48177D69">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68CA2"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" o:allowincell="f" fillcolor="#ddd [3204]" stroked="f">
              <v:textbox inset=",7.2pt,,7.2pt"/>
              <w10:wrap type="tight"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F3431" w14:textId="2DB2FEEB" w:rsidR="00297399" w:rsidRDefault="00297399">
    <w:pPr>
      <w:pStyle w:val="Header"/>
    </w:pPr>
    <w:r>
      <w:rPr>
        <w:noProof/>
      </w:rPr>
      <mc:AlternateContent>
        <mc:Choice Requires="wps">
          <w:drawing>
            <wp:anchor distT="0" distB="0" distL="114300" distR="114300" simplePos="0" relativeHeight="251674624" behindDoc="0" locked="0" layoutInCell="1" allowOverlap="1" wp14:anchorId="7E7ECC55" wp14:editId="01275ED5">
              <wp:simplePos x="0" y="0"/>
              <wp:positionH relativeFrom="page">
                <wp:posOffset>388620</wp:posOffset>
              </wp:positionH>
              <wp:positionV relativeFrom="page">
                <wp:posOffset>7086600</wp:posOffset>
              </wp:positionV>
              <wp:extent cx="810895" cy="914400"/>
              <wp:effectExtent l="0" t="0" r="0" b="0"/>
              <wp:wrapThrough wrapText="bothSides">
                <wp:wrapPolygon edited="0">
                  <wp:start x="677" y="0"/>
                  <wp:lineTo x="677" y="21000"/>
                  <wp:lineTo x="20298" y="21000"/>
                  <wp:lineTo x="20298" y="0"/>
                  <wp:lineTo x="677" y="0"/>
                </wp:wrapPolygon>
              </wp:wrapThrough>
              <wp:docPr id="49" name="Text Box 49"/>
              <wp:cNvGraphicFramePr/>
              <a:graphic xmlns:a="http://schemas.openxmlformats.org/drawingml/2006/main">
                <a:graphicData uri="http://schemas.microsoft.com/office/word/2010/wordprocessingShape">
                  <wps:wsp>
                    <wps:cNvSpPr txBox="1"/>
                    <wps:spPr>
                      <a:xfrm>
                        <a:off x="0" y="0"/>
                        <a:ext cx="81089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0D98459" w14:textId="0E84CB8E" w:rsidR="00297399" w:rsidRDefault="006B6F0C" w:rsidP="00B75719">
                          <w:r>
                            <w:t>August</w:t>
                          </w:r>
                          <w:r w:rsidR="00297399">
                            <w:t xml:space="preserve"> </w:t>
                          </w:r>
                          <w:r>
                            <w:t>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7ECC55" id="_x0000_t202" coordsize="21600,21600" o:spt="202" path="m,l,21600r21600,l21600,xe">
              <v:stroke joinstyle="miter"/>
              <v:path gradientshapeok="t" o:connecttype="rect"/>
            </v:shapetype>
            <v:shape id="Text Box 49" o:spid="_x0000_s1081" type="#_x0000_t202" style="position:absolute;margin-left:30.6pt;margin-top:558pt;width:63.85pt;height:1in;z-index:25167462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" filled="f" stroked="f">
              <v:textbox>
                <w:txbxContent>
                  <w:p w14:paraId="50D98459" w14:textId="0E84CB8E" w:rsidR="00297399" w:rsidRDefault="006B6F0C" w:rsidP="00B75719">
                    <w:r>
                      <w:t>August</w:t>
                    </w:r>
                    <w:r w:rsidR="00297399">
                      <w:t xml:space="preserve"> </w:t>
                    </w:r>
                    <w:r>
                      <w:t>2018</w:t>
                    </w:r>
                  </w:p>
                </w:txbxContent>
              </v:textbox>
              <w10:wrap type="through"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70858F25" wp14:editId="558C445C">
              <wp:simplePos x="0" y="0"/>
              <wp:positionH relativeFrom="page">
                <wp:posOffset>325120</wp:posOffset>
              </wp:positionH>
              <wp:positionV relativeFrom="page">
                <wp:posOffset>5829300</wp:posOffset>
              </wp:positionV>
              <wp:extent cx="4533900" cy="1295400"/>
              <wp:effectExtent l="0" t="0" r="0" b="0"/>
              <wp:wrapThrough wrapText="bothSides">
                <wp:wrapPolygon edited="0">
                  <wp:start x="121" y="0"/>
                  <wp:lineTo x="121" y="21176"/>
                  <wp:lineTo x="21297" y="21176"/>
                  <wp:lineTo x="21297" y="0"/>
                  <wp:lineTo x="121" y="0"/>
                </wp:wrapPolygon>
              </wp:wrapThrough>
              <wp:docPr id="48" name="Text Box 48"/>
              <wp:cNvGraphicFramePr/>
              <a:graphic xmlns:a="http://schemas.openxmlformats.org/drawingml/2006/main">
                <a:graphicData uri="http://schemas.microsoft.com/office/word/2010/wordprocessingShape">
                  <wps:wsp>
                    <wps:cNvSpPr txBox="1"/>
                    <wps:spPr>
                      <a:xfrm>
                        <a:off x="0" y="0"/>
                        <a:ext cx="4533900" cy="1295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962E90C" w14:textId="77777777" w:rsidR="00297399" w:rsidRPr="00926A34" w:rsidRDefault="00297399" w:rsidP="00B75719">
                          <w:pPr>
                            <w:jc w:val="center"/>
                            <w:rPr>
                              <w:sz w:val="28"/>
                              <w:szCs w:val="28"/>
                            </w:rPr>
                          </w:pPr>
                          <w:r w:rsidRPr="00926A34">
                            <w:rPr>
                              <w:sz w:val="28"/>
                              <w:szCs w:val="28"/>
                            </w:rPr>
                            <w:t xml:space="preserve">Inside, you will find answers to frequently asked questions, </w:t>
                          </w:r>
                          <w:r>
                            <w:rPr>
                              <w:sz w:val="28"/>
                              <w:szCs w:val="28"/>
                            </w:rPr>
                            <w:t xml:space="preserve">a checklist of </w:t>
                          </w:r>
                          <w:r w:rsidRPr="00926A34">
                            <w:rPr>
                              <w:sz w:val="28"/>
                              <w:szCs w:val="28"/>
                            </w:rPr>
                            <w:t xml:space="preserve">requirements for your </w:t>
                          </w:r>
                          <w:r>
                            <w:rPr>
                              <w:sz w:val="28"/>
                              <w:szCs w:val="28"/>
                            </w:rPr>
                            <w:t xml:space="preserve">chosen </w:t>
                          </w:r>
                          <w:r w:rsidRPr="00926A34">
                            <w:rPr>
                              <w:sz w:val="28"/>
                              <w:szCs w:val="28"/>
                            </w:rPr>
                            <w:t>degree track,</w:t>
                          </w:r>
                          <w:r>
                            <w:rPr>
                              <w:sz w:val="28"/>
                              <w:szCs w:val="28"/>
                            </w:rPr>
                            <w:t xml:space="preserve"> and where to find Graduate College deadlines.</w:t>
                          </w:r>
                          <w:r w:rsidRPr="00926A34">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8F25" id="Text Box 48" o:spid="_x0000_s1082" type="#_x0000_t202" style="position:absolute;margin-left:25.6pt;margin-top:459pt;width:357pt;height:10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" filled="f" stroked="f">
              <v:textbox>
                <w:txbxContent>
                  <w:p w14:paraId="0962E90C" w14:textId="77777777" w:rsidR="00297399" w:rsidRPr="00926A34" w:rsidRDefault="00297399" w:rsidP="00B75719">
                    <w:pPr>
                      <w:jc w:val="center"/>
                      <w:rPr>
                        <w:sz w:val="28"/>
                        <w:szCs w:val="28"/>
                      </w:rPr>
                    </w:pPr>
                    <w:r w:rsidRPr="00926A34">
                      <w:rPr>
                        <w:sz w:val="28"/>
                        <w:szCs w:val="28"/>
                      </w:rPr>
                      <w:t xml:space="preserve">Inside, you will find answers to frequently asked questions, </w:t>
                    </w:r>
                    <w:r>
                      <w:rPr>
                        <w:sz w:val="28"/>
                        <w:szCs w:val="28"/>
                      </w:rPr>
                      <w:t xml:space="preserve">a checklist of </w:t>
                    </w:r>
                    <w:r w:rsidRPr="00926A34">
                      <w:rPr>
                        <w:sz w:val="28"/>
                        <w:szCs w:val="28"/>
                      </w:rPr>
                      <w:t xml:space="preserve">requirements for your </w:t>
                    </w:r>
                    <w:r>
                      <w:rPr>
                        <w:sz w:val="28"/>
                        <w:szCs w:val="28"/>
                      </w:rPr>
                      <w:t xml:space="preserve">chosen </w:t>
                    </w:r>
                    <w:r w:rsidRPr="00926A34">
                      <w:rPr>
                        <w:sz w:val="28"/>
                        <w:szCs w:val="28"/>
                      </w:rPr>
                      <w:t>degree track,</w:t>
                    </w:r>
                    <w:r>
                      <w:rPr>
                        <w:sz w:val="28"/>
                        <w:szCs w:val="28"/>
                      </w:rPr>
                      <w:t xml:space="preserve"> and where to find Graduate College deadlines.</w:t>
                    </w:r>
                    <w:r w:rsidRPr="00926A34">
                      <w:rPr>
                        <w:sz w:val="28"/>
                        <w:szCs w:val="28"/>
                      </w:rPr>
                      <w:t xml:space="preserve"> </w:t>
                    </w:r>
                  </w:p>
                </w:txbxContent>
              </v:textbox>
              <w10:wrap type="through" anchorx="page" anchory="page"/>
            </v:shape>
          </w:pict>
        </mc:Fallback>
      </mc:AlternateContent>
    </w:r>
    <w:r>
      <w:rPr>
        <w:noProof/>
      </w:rPr>
      <w:drawing>
        <wp:anchor distT="0" distB="0" distL="114300" distR="114300" simplePos="0" relativeHeight="251670528" behindDoc="0" locked="0" layoutInCell="1" allowOverlap="1" wp14:anchorId="67DC62D7" wp14:editId="11326653">
          <wp:simplePos x="0" y="0"/>
          <wp:positionH relativeFrom="page">
            <wp:posOffset>457200</wp:posOffset>
          </wp:positionH>
          <wp:positionV relativeFrom="page">
            <wp:posOffset>3028950</wp:posOffset>
          </wp:positionV>
          <wp:extent cx="4241800" cy="2120900"/>
          <wp:effectExtent l="0" t="0" r="0" b="12700"/>
          <wp:wrapThrough wrapText="bothSides">
            <wp:wrapPolygon edited="0">
              <wp:start x="0" y="0"/>
              <wp:lineTo x="0" y="21471"/>
              <wp:lineTo x="21471" y="21471"/>
              <wp:lineTo x="2147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for-Survey.jpg"/>
                  <pic:cNvPicPr/>
                </pic:nvPicPr>
                <pic:blipFill>
                  <a:blip r:embed="rId1">
                    <a:extLst>
                      <a:ext uri="{28A0092B-C50C-407E-A947-70E740481C1C}">
                        <a14:useLocalDpi xmlns:a14="http://schemas.microsoft.com/office/drawing/2010/main" val="0"/>
                      </a:ext>
                    </a:extLst>
                  </a:blip>
                  <a:stretch>
                    <a:fillRect/>
                  </a:stretch>
                </pic:blipFill>
                <pic:spPr>
                  <a:xfrm>
                    <a:off x="0" y="0"/>
                    <a:ext cx="4241800" cy="2120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4832FEE9" wp14:editId="25217FD9">
              <wp:simplePos x="0" y="0"/>
              <wp:positionH relativeFrom="page">
                <wp:posOffset>571500</wp:posOffset>
              </wp:positionH>
              <wp:positionV relativeFrom="page">
                <wp:posOffset>1066800</wp:posOffset>
              </wp:positionV>
              <wp:extent cx="4127500" cy="2184400"/>
              <wp:effectExtent l="0" t="0" r="0" b="0"/>
              <wp:wrapThrough wrapText="bothSides">
                <wp:wrapPolygon edited="0">
                  <wp:start x="133" y="0"/>
                  <wp:lineTo x="133" y="21349"/>
                  <wp:lineTo x="21268" y="21349"/>
                  <wp:lineTo x="21268" y="0"/>
                  <wp:lineTo x="133" y="0"/>
                </wp:wrapPolygon>
              </wp:wrapThrough>
              <wp:docPr id="46" name="Text Box 46"/>
              <wp:cNvGraphicFramePr/>
              <a:graphic xmlns:a="http://schemas.openxmlformats.org/drawingml/2006/main">
                <a:graphicData uri="http://schemas.microsoft.com/office/word/2010/wordprocessingShape">
                  <wps:wsp>
                    <wps:cNvSpPr txBox="1"/>
                    <wps:spPr>
                      <a:xfrm>
                        <a:off x="0" y="0"/>
                        <a:ext cx="4127500" cy="21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8546FD2" w14:textId="77777777" w:rsidR="00297399" w:rsidRPr="00556C3A" w:rsidRDefault="00297399" w:rsidP="00B75719">
                          <w:pPr>
                            <w:jc w:val="center"/>
                            <w:rPr>
                              <w:b/>
                              <w:sz w:val="68"/>
                              <w:szCs w:val="68"/>
                            </w:rPr>
                          </w:pPr>
                          <w:r w:rsidRPr="00556C3A">
                            <w:rPr>
                              <w:b/>
                              <w:sz w:val="68"/>
                              <w:szCs w:val="68"/>
                            </w:rPr>
                            <w:t>Thesis Guidelines</w:t>
                          </w:r>
                        </w:p>
                        <w:p w14:paraId="0A52B551" w14:textId="77777777" w:rsidR="00297399" w:rsidRDefault="00297399" w:rsidP="00B75719">
                          <w:pPr>
                            <w:jc w:val="center"/>
                            <w:rPr>
                              <w:b/>
                              <w:sz w:val="56"/>
                              <w:szCs w:val="56"/>
                            </w:rPr>
                          </w:pPr>
                        </w:p>
                        <w:p w14:paraId="220298BA" w14:textId="77777777" w:rsidR="00297399" w:rsidRPr="00A94F83" w:rsidRDefault="00297399" w:rsidP="00B75719">
                          <w:pPr>
                            <w:jc w:val="center"/>
                            <w:rPr>
                              <w:b/>
                              <w:sz w:val="36"/>
                              <w:szCs w:val="36"/>
                            </w:rPr>
                          </w:pPr>
                          <w:r w:rsidRPr="00A94F83">
                            <w:rPr>
                              <w:b/>
                              <w:sz w:val="36"/>
                              <w:szCs w:val="36"/>
                            </w:rPr>
                            <w:t>MA in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2FEE9" id="Text Box 46" o:spid="_x0000_s1083" type="#_x0000_t202" style="position:absolute;margin-left:45pt;margin-top:84pt;width:325pt;height:17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" filled="f" stroked="f">
              <v:textbox>
                <w:txbxContent>
                  <w:p w14:paraId="68546FD2" w14:textId="77777777" w:rsidR="00297399" w:rsidRPr="00556C3A" w:rsidRDefault="00297399" w:rsidP="00B75719">
                    <w:pPr>
                      <w:jc w:val="center"/>
                      <w:rPr>
                        <w:b/>
                        <w:sz w:val="68"/>
                        <w:szCs w:val="68"/>
                      </w:rPr>
                    </w:pPr>
                    <w:r w:rsidRPr="00556C3A">
                      <w:rPr>
                        <w:b/>
                        <w:sz w:val="68"/>
                        <w:szCs w:val="68"/>
                      </w:rPr>
                      <w:t>Thesis Guidelines</w:t>
                    </w:r>
                  </w:p>
                  <w:p w14:paraId="0A52B551" w14:textId="77777777" w:rsidR="00297399" w:rsidRDefault="00297399" w:rsidP="00B75719">
                    <w:pPr>
                      <w:jc w:val="center"/>
                      <w:rPr>
                        <w:b/>
                        <w:sz w:val="56"/>
                        <w:szCs w:val="56"/>
                      </w:rPr>
                    </w:pPr>
                  </w:p>
                  <w:p w14:paraId="220298BA" w14:textId="77777777" w:rsidR="00297399" w:rsidRPr="00A94F83" w:rsidRDefault="00297399" w:rsidP="00B75719">
                    <w:pPr>
                      <w:jc w:val="center"/>
                      <w:rPr>
                        <w:b/>
                        <w:sz w:val="36"/>
                        <w:szCs w:val="36"/>
                      </w:rPr>
                    </w:pPr>
                    <w:r w:rsidRPr="00A94F83">
                      <w:rPr>
                        <w:b/>
                        <w:sz w:val="36"/>
                        <w:szCs w:val="36"/>
                      </w:rPr>
                      <w:t>MA in Literature</w:t>
                    </w:r>
                  </w:p>
                </w:txbxContent>
              </v:textbox>
              <w10:wrap type="through"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324A253B" wp14:editId="50FDDA1F">
              <wp:simplePos x="0" y="0"/>
              <wp:positionH relativeFrom="page">
                <wp:posOffset>6515100</wp:posOffset>
              </wp:positionH>
              <wp:positionV relativeFrom="page">
                <wp:posOffset>1993900</wp:posOffset>
              </wp:positionV>
              <wp:extent cx="2222500" cy="1257300"/>
              <wp:effectExtent l="0" t="0" r="0" b="12700"/>
              <wp:wrapThrough wrapText="bothSides">
                <wp:wrapPolygon edited="0">
                  <wp:start x="247" y="0"/>
                  <wp:lineTo x="247" y="21382"/>
                  <wp:lineTo x="20983" y="21382"/>
                  <wp:lineTo x="20983" y="0"/>
                  <wp:lineTo x="247" y="0"/>
                </wp:wrapPolygon>
              </wp:wrapThrough>
              <wp:docPr id="51" name="Text Box 51"/>
              <wp:cNvGraphicFramePr/>
              <a:graphic xmlns:a="http://schemas.openxmlformats.org/drawingml/2006/main">
                <a:graphicData uri="http://schemas.microsoft.com/office/word/2010/wordprocessingShape">
                  <wps:wsp>
                    <wps:cNvSpPr txBox="1"/>
                    <wps:spPr>
                      <a:xfrm>
                        <a:off x="0" y="0"/>
                        <a:ext cx="22225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FF5C3FF" w14:textId="77777777" w:rsidR="00297399" w:rsidRPr="00E8616B" w:rsidRDefault="00297399" w:rsidP="00B75719">
                          <w:pPr>
                            <w:jc w:val="center"/>
                            <w:rPr>
                              <w:b/>
                            </w:rPr>
                          </w:pPr>
                          <w:r w:rsidRPr="00E8616B">
                            <w:rPr>
                              <w:b/>
                            </w:rPr>
                            <w:t xml:space="preserve">Dr. </w:t>
                          </w:r>
                          <w:proofErr w:type="spellStart"/>
                          <w:r w:rsidRPr="00E8616B">
                            <w:rPr>
                              <w:b/>
                            </w:rPr>
                            <w:t>Teya</w:t>
                          </w:r>
                          <w:proofErr w:type="spellEnd"/>
                          <w:r w:rsidRPr="00E8616B">
                            <w:rPr>
                              <w:b/>
                            </w:rPr>
                            <w:t xml:space="preserve"> Rosenberg</w:t>
                          </w:r>
                        </w:p>
                        <w:p w14:paraId="226CE48E" w14:textId="77777777" w:rsidR="00297399" w:rsidRDefault="00297399" w:rsidP="00B75719">
                          <w:pPr>
                            <w:jc w:val="center"/>
                          </w:pPr>
                          <w:r>
                            <w:t>Director of Graduate Studies</w:t>
                          </w:r>
                        </w:p>
                        <w:p w14:paraId="4688EA09" w14:textId="77777777" w:rsidR="00297399" w:rsidRDefault="00297399" w:rsidP="00B75719">
                          <w:pPr>
                            <w:jc w:val="center"/>
                          </w:pPr>
                          <w:r>
                            <w:t>MA Literature Program Director</w:t>
                          </w:r>
                        </w:p>
                        <w:p w14:paraId="0D873BEE" w14:textId="77777777" w:rsidR="00297399" w:rsidRDefault="00297399" w:rsidP="00D659F3">
                          <w:pPr>
                            <w:jc w:val="center"/>
                          </w:pPr>
                          <w:r>
                            <w:t>Flowers Hall 358</w:t>
                          </w:r>
                        </w:p>
                        <w:p w14:paraId="1812D914" w14:textId="77777777" w:rsidR="00297399" w:rsidRDefault="00297399" w:rsidP="00B75719">
                          <w:pPr>
                            <w:jc w:val="center"/>
                          </w:pPr>
                          <w:r>
                            <w:t>512.245.7685</w:t>
                          </w:r>
                        </w:p>
                        <w:p w14:paraId="261E8FE9" w14:textId="77777777" w:rsidR="00297399" w:rsidRDefault="00297399" w:rsidP="00B75719">
                          <w:pPr>
                            <w:jc w:val="center"/>
                          </w:pPr>
                          <w:r>
                            <w:t>tr11</w:t>
                          </w:r>
                          <w:r w:rsidRPr="00E8616B">
                            <w:t>@txstate.edu</w:t>
                          </w:r>
                        </w:p>
                        <w:p w14:paraId="7D83A798" w14:textId="77777777" w:rsidR="00297399" w:rsidRDefault="00297399" w:rsidP="00B75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253B" id="Text Box 51" o:spid="_x0000_s1084" type="#_x0000_t202" style="position:absolute;margin-left:513pt;margin-top:157pt;width:175pt;height:9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" filled="f" stroked="f">
              <v:textbox>
                <w:txbxContent>
                  <w:p w14:paraId="4FF5C3FF" w14:textId="77777777" w:rsidR="00297399" w:rsidRPr="00E8616B" w:rsidRDefault="00297399" w:rsidP="00B75719">
                    <w:pPr>
                      <w:jc w:val="center"/>
                      <w:rPr>
                        <w:b/>
                      </w:rPr>
                    </w:pPr>
                    <w:r w:rsidRPr="00E8616B">
                      <w:rPr>
                        <w:b/>
                      </w:rPr>
                      <w:t xml:space="preserve">Dr. </w:t>
                    </w:r>
                    <w:proofErr w:type="spellStart"/>
                    <w:r w:rsidRPr="00E8616B">
                      <w:rPr>
                        <w:b/>
                      </w:rPr>
                      <w:t>Teya</w:t>
                    </w:r>
                    <w:proofErr w:type="spellEnd"/>
                    <w:r w:rsidRPr="00E8616B">
                      <w:rPr>
                        <w:b/>
                      </w:rPr>
                      <w:t xml:space="preserve"> Rosenberg</w:t>
                    </w:r>
                  </w:p>
                  <w:p w14:paraId="226CE48E" w14:textId="77777777" w:rsidR="00297399" w:rsidRDefault="00297399" w:rsidP="00B75719">
                    <w:pPr>
                      <w:jc w:val="center"/>
                    </w:pPr>
                    <w:r>
                      <w:t>Director of Graduate Studies</w:t>
                    </w:r>
                  </w:p>
                  <w:p w14:paraId="4688EA09" w14:textId="77777777" w:rsidR="00297399" w:rsidRDefault="00297399" w:rsidP="00B75719">
                    <w:pPr>
                      <w:jc w:val="center"/>
                    </w:pPr>
                    <w:r>
                      <w:t>MA Literature Program Director</w:t>
                    </w:r>
                  </w:p>
                  <w:p w14:paraId="0D873BEE" w14:textId="77777777" w:rsidR="00297399" w:rsidRDefault="00297399" w:rsidP="00D659F3">
                    <w:pPr>
                      <w:jc w:val="center"/>
                    </w:pPr>
                    <w:r>
                      <w:t>Flowers Hall 358</w:t>
                    </w:r>
                  </w:p>
                  <w:p w14:paraId="1812D914" w14:textId="77777777" w:rsidR="00297399" w:rsidRDefault="00297399" w:rsidP="00B75719">
                    <w:pPr>
                      <w:jc w:val="center"/>
                    </w:pPr>
                    <w:r>
                      <w:t>512.245.7685</w:t>
                    </w:r>
                  </w:p>
                  <w:p w14:paraId="261E8FE9" w14:textId="77777777" w:rsidR="00297399" w:rsidRDefault="00297399" w:rsidP="00B75719">
                    <w:pPr>
                      <w:jc w:val="center"/>
                    </w:pPr>
                    <w:r>
                      <w:t>tr11</w:t>
                    </w:r>
                    <w:r w:rsidRPr="00E8616B">
                      <w:t>@txstate.edu</w:t>
                    </w:r>
                  </w:p>
                  <w:p w14:paraId="7D83A798" w14:textId="77777777" w:rsidR="00297399" w:rsidRDefault="00297399" w:rsidP="00B75719"/>
                </w:txbxContent>
              </v:textbox>
              <w10:wrap type="through"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6E80DB2F" wp14:editId="35A5BD8A">
              <wp:simplePos x="0" y="0"/>
              <wp:positionH relativeFrom="page">
                <wp:posOffset>5486400</wp:posOffset>
              </wp:positionH>
              <wp:positionV relativeFrom="page">
                <wp:posOffset>457200</wp:posOffset>
              </wp:positionV>
              <wp:extent cx="4114800" cy="182880"/>
              <wp:effectExtent l="0" t="0" r="0" b="0"/>
              <wp:wrapTight wrapText="bothSides">
                <wp:wrapPolygon edited="0">
                  <wp:start x="0" y="0"/>
                  <wp:lineTo x="0" y="18000"/>
                  <wp:lineTo x="21467" y="18000"/>
                  <wp:lineTo x="21467" y="0"/>
                  <wp:lineTo x="0" y="0"/>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EF83" id="Rectangle 9" o:spid="_x0000_s1026" style="position:absolute;margin-left:6in;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" o:allowincell="f" fillcolor="#ddd [3204]" stroked="f">
              <v:textbox inset=",7.2pt,,7.2pt"/>
              <w10:wrap type="tight" anchorx="page" anchory="page"/>
            </v:rect>
          </w:pict>
        </mc:Fallback>
      </mc:AlternateContent>
    </w:r>
    <w:bookmarkStart w:id="0" w:name="_GoBack"/>
    <w:r>
      <w:rPr>
        <w:noProof/>
      </w:rPr>
      <mc:AlternateContent>
        <mc:Choice Requires="wps">
          <w:drawing>
            <wp:anchor distT="0" distB="0" distL="114300" distR="114300" simplePos="0" relativeHeight="251657215" behindDoc="0" locked="0" layoutInCell="0" allowOverlap="1" wp14:anchorId="0D6D0711" wp14:editId="32652EA6">
              <wp:simplePos x="0" y="0"/>
              <wp:positionH relativeFrom="page">
                <wp:posOffset>5486400</wp:posOffset>
              </wp:positionH>
              <wp:positionV relativeFrom="page">
                <wp:posOffset>640080</wp:posOffset>
              </wp:positionV>
              <wp:extent cx="4114800" cy="6675120"/>
              <wp:effectExtent l="0" t="0" r="0" b="5080"/>
              <wp:wrapTight wrapText="bothSides">
                <wp:wrapPolygon edited="0">
                  <wp:start x="0" y="0"/>
                  <wp:lineTo x="0" y="21534"/>
                  <wp:lineTo x="21467" y="21534"/>
                  <wp:lineTo x="21467" y="0"/>
                  <wp:lineTo x="0" y="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0B9EC" id="Rectangle 11" o:spid="_x0000_s1026" style="position:absolute;margin-left:6in;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" o:allowincell="f" fillcolor="#f8f8f8 [3214]" stroked="f">
              <v:textbox inset=",7.2pt,,7.2pt"/>
              <w10:wrap type="tight" anchorx="page" anchory="page"/>
            </v:rect>
          </w:pict>
        </mc:Fallback>
      </mc:AlternateConten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366EF"/>
    <w:multiLevelType w:val="multilevel"/>
    <w:tmpl w:val="3EBAE6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8A457D"/>
    <w:multiLevelType w:val="hybridMultilevel"/>
    <w:tmpl w:val="0AAC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283E1E"/>
    <w:multiLevelType w:val="hybridMultilevel"/>
    <w:tmpl w:val="96C0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03606"/>
    <w:multiLevelType w:val="hybridMultilevel"/>
    <w:tmpl w:val="A8204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D623D"/>
    <w:multiLevelType w:val="hybridMultilevel"/>
    <w:tmpl w:val="125CB9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7D851E0B"/>
    <w:multiLevelType w:val="hybridMultilevel"/>
    <w:tmpl w:val="74E2A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6"/>
  </w:num>
  <w:num w:numId="5">
    <w:abstractNumId w:val="5"/>
  </w:num>
  <w:num w:numId="6">
    <w:abstractNumId w:val="3"/>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MarginGuides" w:val="1"/>
    <w:docVar w:name="ShowOutlines" w:val="0"/>
    <w:docVar w:name="ShowStaticGuides" w:val="1"/>
  </w:docVars>
  <w:rsids>
    <w:rsidRoot w:val="00B75719"/>
    <w:rsid w:val="0004003A"/>
    <w:rsid w:val="0007330B"/>
    <w:rsid w:val="000A724B"/>
    <w:rsid w:val="000E41C3"/>
    <w:rsid w:val="00186B3E"/>
    <w:rsid w:val="001931FC"/>
    <w:rsid w:val="001C1206"/>
    <w:rsid w:val="0025574D"/>
    <w:rsid w:val="002928A0"/>
    <w:rsid w:val="00297399"/>
    <w:rsid w:val="002A5894"/>
    <w:rsid w:val="002E731C"/>
    <w:rsid w:val="003056EC"/>
    <w:rsid w:val="0034095F"/>
    <w:rsid w:val="003C089A"/>
    <w:rsid w:val="00440189"/>
    <w:rsid w:val="004559BA"/>
    <w:rsid w:val="00522C41"/>
    <w:rsid w:val="00593891"/>
    <w:rsid w:val="00603FFD"/>
    <w:rsid w:val="00670A00"/>
    <w:rsid w:val="006B6F0C"/>
    <w:rsid w:val="006E463F"/>
    <w:rsid w:val="0077675D"/>
    <w:rsid w:val="007D7295"/>
    <w:rsid w:val="00813F44"/>
    <w:rsid w:val="00851127"/>
    <w:rsid w:val="0085624B"/>
    <w:rsid w:val="009200B0"/>
    <w:rsid w:val="00920866"/>
    <w:rsid w:val="009263AA"/>
    <w:rsid w:val="00945611"/>
    <w:rsid w:val="00950448"/>
    <w:rsid w:val="0096569E"/>
    <w:rsid w:val="00976E1D"/>
    <w:rsid w:val="009E219E"/>
    <w:rsid w:val="00A03A8E"/>
    <w:rsid w:val="00A071D7"/>
    <w:rsid w:val="00A420A6"/>
    <w:rsid w:val="00AA51B2"/>
    <w:rsid w:val="00AF5A54"/>
    <w:rsid w:val="00B17887"/>
    <w:rsid w:val="00B312AB"/>
    <w:rsid w:val="00B64792"/>
    <w:rsid w:val="00B75719"/>
    <w:rsid w:val="00BD171B"/>
    <w:rsid w:val="00BF36FD"/>
    <w:rsid w:val="00C130C5"/>
    <w:rsid w:val="00C2363E"/>
    <w:rsid w:val="00C43BD0"/>
    <w:rsid w:val="00C84CEA"/>
    <w:rsid w:val="00C95C55"/>
    <w:rsid w:val="00CF68A4"/>
    <w:rsid w:val="00D32724"/>
    <w:rsid w:val="00D54F0D"/>
    <w:rsid w:val="00D659F3"/>
    <w:rsid w:val="00D86F5B"/>
    <w:rsid w:val="00DC796F"/>
    <w:rsid w:val="00DF0CE8"/>
    <w:rsid w:val="00DF733D"/>
    <w:rsid w:val="00E9041C"/>
    <w:rsid w:val="00EB01E2"/>
    <w:rsid w:val="00EB7FA0"/>
    <w:rsid w:val="00ED148B"/>
    <w:rsid w:val="00ED2ED6"/>
    <w:rsid w:val="00F44B9C"/>
    <w:rsid w:val="00FE7F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8A787D"/>
  <w15:docId w15:val="{C19CCE56-7EA3-1F4C-94BA-89213150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semiHidden/>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semiHidden/>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Strong">
    <w:name w:val="Strong"/>
    <w:basedOn w:val="DefaultParagraphFont"/>
    <w:uiPriority w:val="22"/>
    <w:qFormat/>
    <w:rsid w:val="00FE7FE8"/>
    <w:rPr>
      <w:b/>
      <w:bCs/>
    </w:rPr>
  </w:style>
  <w:style w:type="paragraph" w:styleId="NormalWeb">
    <w:name w:val="Normal (Web)"/>
    <w:basedOn w:val="Normal"/>
    <w:uiPriority w:val="99"/>
    <w:unhideWhenUsed/>
    <w:rsid w:val="00FE7FE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E7FE8"/>
    <w:rPr>
      <w:color w:val="0000FF"/>
      <w:u w:val="single"/>
    </w:rPr>
  </w:style>
  <w:style w:type="paragraph" w:styleId="ListParagraph">
    <w:name w:val="List Paragraph"/>
    <w:basedOn w:val="Normal"/>
    <w:uiPriority w:val="34"/>
    <w:qFormat/>
    <w:rsid w:val="000E4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Macintosh%20HD:Applications:Microsoft%20Office%202011:Office:Media:Templates:Publishing%20Layout%20View:Programs:Picture%20Program.dotx</Template>
  <TotalTime>3</TotalTime>
  <Pages>10</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english</dc:creator>
  <cp:keywords/>
  <dc:description/>
  <cp:lastModifiedBy>Herrera, Austin L</cp:lastModifiedBy>
  <cp:revision>3</cp:revision>
  <cp:lastPrinted>2017-06-29T23:11:00Z</cp:lastPrinted>
  <dcterms:created xsi:type="dcterms:W3CDTF">2018-08-15T01:23:00Z</dcterms:created>
  <dcterms:modified xsi:type="dcterms:W3CDTF">2018-08-15T01:25:00Z</dcterms:modified>
  <cp:category/>
</cp:coreProperties>
</file>